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AE" w:rsidRDefault="009231AE" w:rsidP="00FD2BC6">
      <w:pPr>
        <w:spacing w:after="0" w:line="240" w:lineRule="auto"/>
        <w:jc w:val="center"/>
        <w:rPr>
          <w:b/>
          <w:bCs/>
          <w:i/>
          <w:iCs/>
          <w:noProof/>
          <w:lang w:eastAsia="ru-RU"/>
        </w:rPr>
      </w:pPr>
      <w:r w:rsidRPr="00FD2BC6">
        <w:rPr>
          <w:b/>
          <w:bCs/>
          <w:i/>
          <w:iCs/>
          <w:noProof/>
          <w:lang w:eastAsia="ru-RU"/>
        </w:rPr>
        <w:t>Июнь</w:t>
      </w:r>
    </w:p>
    <w:p w:rsidR="009231AE" w:rsidRDefault="009231AE" w:rsidP="00FD2BC6">
      <w:pPr>
        <w:spacing w:after="0" w:line="240" w:lineRule="auto"/>
        <w:jc w:val="center"/>
        <w:rPr>
          <w:b/>
          <w:bCs/>
          <w:i/>
          <w:iCs/>
          <w:noProof/>
          <w:lang w:eastAsia="ru-RU"/>
        </w:rPr>
      </w:pPr>
    </w:p>
    <w:p w:rsidR="009231AE" w:rsidRPr="000550F0" w:rsidRDefault="009231AE" w:rsidP="000550F0">
      <w:r w:rsidRPr="000550F0">
        <w:t>«Пусть детство звонкое смеется» \ праздничная программа ко дню защиты детей</w:t>
      </w:r>
    </w:p>
    <w:p w:rsidR="009231AE" w:rsidRPr="000550F0" w:rsidRDefault="009231AE" w:rsidP="000550F0">
      <w:r w:rsidRPr="000550F0">
        <w:t xml:space="preserve">«Ура! За мной детвора или Ура каникулы» \ игровая программа </w:t>
      </w:r>
    </w:p>
    <w:p w:rsidR="009231AE" w:rsidRPr="000550F0" w:rsidRDefault="009231AE" w:rsidP="000550F0">
      <w:r w:rsidRPr="000550F0">
        <w:t>«Ключ к сокровищам права» - познавательный час</w:t>
      </w:r>
    </w:p>
    <w:p w:rsidR="009231AE" w:rsidRPr="000550F0" w:rsidRDefault="009231AE" w:rsidP="000550F0">
      <w:r w:rsidRPr="000550F0">
        <w:t xml:space="preserve"> «День памяти и скорби» \ беседа </w:t>
      </w:r>
    </w:p>
    <w:p w:rsidR="009231AE" w:rsidRPr="000550F0" w:rsidRDefault="009231AE" w:rsidP="000550F0">
      <w:r w:rsidRPr="000550F0">
        <w:t>«Перетерпим. Перетрем.» \ игра по произведению А. Твардовского «Василий Теркин»</w:t>
      </w:r>
    </w:p>
    <w:p w:rsidR="009231AE" w:rsidRPr="000550F0" w:rsidRDefault="009231AE" w:rsidP="000550F0">
      <w:r w:rsidRPr="000550F0">
        <w:t xml:space="preserve">«Ай да, Теркин» \ игровая программа </w:t>
      </w:r>
    </w:p>
    <w:p w:rsidR="009231AE" w:rsidRPr="000550F0" w:rsidRDefault="009231AE" w:rsidP="000550F0">
      <w:r w:rsidRPr="000550F0">
        <w:t xml:space="preserve"> «Правила жизни – правила ПДД» \ беседа </w:t>
      </w:r>
    </w:p>
    <w:p w:rsidR="009231AE" w:rsidRPr="000550F0" w:rsidRDefault="009231AE" w:rsidP="000550F0">
      <w:r w:rsidRPr="000550F0">
        <w:t xml:space="preserve">«Дружно, вместе, по порядку - все ребята на зарядку!!!» </w:t>
      </w:r>
    </w:p>
    <w:p w:rsidR="009231AE" w:rsidRPr="000550F0" w:rsidRDefault="009231AE" w:rsidP="000550F0">
      <w:r w:rsidRPr="000550F0">
        <w:t>«Ура! Лето! Лето!» \ игровая программа</w:t>
      </w:r>
    </w:p>
    <w:p w:rsidR="009231AE" w:rsidRPr="000550F0" w:rsidRDefault="009231AE" w:rsidP="000550F0">
      <w:pPr>
        <w:spacing w:after="0" w:line="240" w:lineRule="auto"/>
        <w:jc w:val="both"/>
        <w:rPr>
          <w:b/>
          <w:bCs/>
          <w:i/>
          <w:iCs/>
          <w:noProof/>
          <w:lang w:eastAsia="ru-RU"/>
        </w:rPr>
      </w:pPr>
      <w:r w:rsidRPr="000550F0">
        <w:t>«Лето не для скуки, если книгу взял ты в руки!» \ литературный час</w:t>
      </w:r>
    </w:p>
    <w:p w:rsidR="009231AE" w:rsidRDefault="009231AE" w:rsidP="00FD2BC6">
      <w:pPr>
        <w:spacing w:after="0" w:line="240" w:lineRule="auto"/>
        <w:jc w:val="center"/>
        <w:rPr>
          <w:i/>
          <w:iCs/>
          <w:noProof/>
          <w:lang w:eastAsia="ru-RU"/>
        </w:rPr>
      </w:pPr>
    </w:p>
    <w:p w:rsidR="009231AE" w:rsidRDefault="009231AE" w:rsidP="00FD2BC6">
      <w:pPr>
        <w:spacing w:after="0" w:line="240" w:lineRule="auto"/>
        <w:jc w:val="center"/>
        <w:rPr>
          <w:i/>
          <w:iCs/>
          <w:noProof/>
          <w:lang w:eastAsia="ru-RU"/>
        </w:rPr>
      </w:pPr>
    </w:p>
    <w:p w:rsidR="009231AE" w:rsidRDefault="009231AE" w:rsidP="00FD2BC6">
      <w:pPr>
        <w:spacing w:after="0" w:line="240" w:lineRule="auto"/>
        <w:jc w:val="center"/>
        <w:rPr>
          <w:i/>
          <w:iCs/>
          <w:noProof/>
          <w:lang w:eastAsia="ru-RU"/>
        </w:rPr>
      </w:pPr>
    </w:p>
    <w:p w:rsidR="009231AE" w:rsidRDefault="009231AE" w:rsidP="00FD2BC6">
      <w:pPr>
        <w:spacing w:after="0" w:line="240" w:lineRule="auto"/>
        <w:jc w:val="center"/>
        <w:rPr>
          <w:i/>
          <w:iCs/>
          <w:noProof/>
          <w:lang w:eastAsia="ru-RU"/>
        </w:rPr>
      </w:pPr>
    </w:p>
    <w:p w:rsidR="009231AE" w:rsidRPr="000550F0" w:rsidRDefault="009231AE" w:rsidP="003C09F0">
      <w:pPr>
        <w:spacing w:after="0" w:line="240" w:lineRule="auto"/>
        <w:jc w:val="center"/>
        <w:rPr>
          <w:b/>
          <w:bCs/>
          <w:i/>
          <w:iCs/>
          <w:color w:val="auto"/>
        </w:rPr>
      </w:pPr>
      <w:r w:rsidRPr="000550F0">
        <w:rPr>
          <w:b/>
          <w:bCs/>
          <w:i/>
          <w:iCs/>
          <w:color w:val="auto"/>
        </w:rPr>
        <w:t xml:space="preserve">Июль </w:t>
      </w:r>
    </w:p>
    <w:p w:rsidR="009231A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</w:p>
    <w:p w:rsidR="009231AE" w:rsidRPr="000550F0" w:rsidRDefault="009231AE" w:rsidP="000550F0">
      <w:r w:rsidRPr="000550F0">
        <w:t xml:space="preserve">«Семья – очаг любви и верности» \ праздничная программа </w:t>
      </w:r>
    </w:p>
    <w:p w:rsidR="009231AE" w:rsidRPr="000550F0" w:rsidRDefault="009231AE" w:rsidP="000550F0">
      <w:r w:rsidRPr="000550F0">
        <w:t xml:space="preserve"> «Я дарю тебе ромашку» \ мастер – класс </w:t>
      </w:r>
    </w:p>
    <w:p w:rsidR="009231AE" w:rsidRPr="000550F0" w:rsidRDefault="009231AE" w:rsidP="000550F0">
      <w:r w:rsidRPr="000550F0">
        <w:t xml:space="preserve">«Давайте жить дружно» \ игровая программа ко дню дружбы </w:t>
      </w:r>
    </w:p>
    <w:p w:rsidR="009231AE" w:rsidRPr="000550F0" w:rsidRDefault="009231AE" w:rsidP="000550F0">
      <w:r w:rsidRPr="000550F0">
        <w:t xml:space="preserve">«Про знакомых незнакомых зверей и насекомых» \ игровая программа </w:t>
      </w:r>
    </w:p>
    <w:p w:rsidR="009231AE" w:rsidRPr="000550F0" w:rsidRDefault="009231AE" w:rsidP="000550F0">
      <w:r w:rsidRPr="000550F0">
        <w:t xml:space="preserve">«Цветочная азбука Прикамья» \ игровая программа </w:t>
      </w:r>
    </w:p>
    <w:p w:rsidR="009231AE" w:rsidRPr="000550F0" w:rsidRDefault="009231AE" w:rsidP="000550F0">
      <w:r w:rsidRPr="000550F0">
        <w:t xml:space="preserve">«Правила поведения детей на прогулках и в походах» \ познавательный час </w:t>
      </w:r>
    </w:p>
    <w:p w:rsidR="009231AE" w:rsidRPr="000550F0" w:rsidRDefault="009231AE" w:rsidP="000550F0">
      <w:r w:rsidRPr="000550F0">
        <w:t xml:space="preserve">«Детство – прекрасная пора» \ познавательно-игровая программа </w:t>
      </w:r>
    </w:p>
    <w:p w:rsidR="009231AE" w:rsidRPr="000550F0" w:rsidRDefault="009231AE" w:rsidP="000550F0">
      <w:r w:rsidRPr="000550F0">
        <w:t xml:space="preserve">«Юморина о здоровье» \ игровая программа </w:t>
      </w:r>
    </w:p>
    <w:p w:rsidR="009231AE" w:rsidRPr="000550F0" w:rsidRDefault="009231AE" w:rsidP="000550F0">
      <w:r w:rsidRPr="000550F0">
        <w:t xml:space="preserve">«Передай добро по кругу» \ познавательно-игровая программа </w:t>
      </w:r>
    </w:p>
    <w:p w:rsidR="009231AE" w:rsidRPr="000550F0" w:rsidRDefault="009231AE" w:rsidP="000550F0">
      <w:r w:rsidRPr="000550F0">
        <w:t xml:space="preserve">«Летний микс» \ игровая программа </w:t>
      </w:r>
    </w:p>
    <w:p w:rsidR="009231AE" w:rsidRDefault="009231AE" w:rsidP="000550F0">
      <w:pPr>
        <w:spacing w:after="0" w:line="240" w:lineRule="auto"/>
        <w:jc w:val="both"/>
        <w:rPr>
          <w:b/>
          <w:bCs/>
          <w:color w:val="auto"/>
          <w:sz w:val="24"/>
          <w:szCs w:val="24"/>
        </w:rPr>
      </w:pPr>
      <w:r w:rsidRPr="000550F0">
        <w:t>«День ВМФ» \ Игровая программа</w:t>
      </w:r>
    </w:p>
    <w:p w:rsidR="009231AE" w:rsidRDefault="009231AE" w:rsidP="003C09F0">
      <w:pPr>
        <w:spacing w:after="0" w:line="240" w:lineRule="auto"/>
        <w:jc w:val="center"/>
        <w:rPr>
          <w:b/>
          <w:bCs/>
          <w:i/>
          <w:iCs/>
          <w:color w:val="auto"/>
          <w:sz w:val="24"/>
          <w:szCs w:val="24"/>
        </w:rPr>
      </w:pPr>
    </w:p>
    <w:p w:rsidR="009231AE" w:rsidRDefault="009231AE" w:rsidP="003C09F0">
      <w:pPr>
        <w:spacing w:after="0" w:line="240" w:lineRule="auto"/>
        <w:jc w:val="center"/>
        <w:rPr>
          <w:b/>
          <w:bCs/>
          <w:i/>
          <w:iCs/>
          <w:color w:val="auto"/>
          <w:sz w:val="24"/>
          <w:szCs w:val="24"/>
        </w:rPr>
      </w:pPr>
    </w:p>
    <w:p w:rsidR="009231AE" w:rsidRPr="000550F0" w:rsidRDefault="009231AE" w:rsidP="003C09F0">
      <w:pPr>
        <w:spacing w:after="0" w:line="240" w:lineRule="auto"/>
        <w:jc w:val="center"/>
        <w:rPr>
          <w:b/>
          <w:bCs/>
          <w:i/>
          <w:iCs/>
          <w:color w:val="auto"/>
        </w:rPr>
      </w:pPr>
      <w:r w:rsidRPr="000550F0">
        <w:rPr>
          <w:b/>
          <w:bCs/>
          <w:i/>
          <w:iCs/>
          <w:color w:val="auto"/>
        </w:rPr>
        <w:t xml:space="preserve">Август </w:t>
      </w:r>
    </w:p>
    <w:p w:rsidR="009231AE" w:rsidRPr="000550F0" w:rsidRDefault="009231AE" w:rsidP="003C09F0">
      <w:pPr>
        <w:spacing w:after="0" w:line="240" w:lineRule="auto"/>
        <w:jc w:val="center"/>
        <w:rPr>
          <w:b/>
          <w:bCs/>
          <w:color w:val="auto"/>
        </w:rPr>
      </w:pPr>
    </w:p>
    <w:p w:rsidR="009231AE" w:rsidRPr="000550F0" w:rsidRDefault="009231AE" w:rsidP="000550F0">
      <w:r w:rsidRPr="000550F0">
        <w:t xml:space="preserve">«День русских забав» \ развлекательная программа </w:t>
      </w:r>
    </w:p>
    <w:p w:rsidR="009231AE" w:rsidRPr="000550F0" w:rsidRDefault="009231AE" w:rsidP="000550F0">
      <w:r w:rsidRPr="000550F0">
        <w:t xml:space="preserve">«Как Баба – Яга сказку спасала» \ игра – путешествие </w:t>
      </w:r>
    </w:p>
    <w:p w:rsidR="009231AE" w:rsidRPr="000550F0" w:rsidRDefault="009231AE" w:rsidP="000550F0">
      <w:r w:rsidRPr="000550F0">
        <w:t xml:space="preserve">«Цветик – семицветик» \ игровая программа </w:t>
      </w:r>
    </w:p>
    <w:p w:rsidR="009231AE" w:rsidRPr="000550F0" w:rsidRDefault="009231AE" w:rsidP="000550F0">
      <w:r w:rsidRPr="000550F0">
        <w:t xml:space="preserve">«В стране Вообразилии. Приключения на острове Чтения» \ игровая программа </w:t>
      </w:r>
    </w:p>
    <w:p w:rsidR="009231AE" w:rsidRPr="000550F0" w:rsidRDefault="009231AE" w:rsidP="000550F0">
      <w:r w:rsidRPr="000550F0">
        <w:t xml:space="preserve">«Развлечения на Спас» \ детская игровая программа </w:t>
      </w:r>
    </w:p>
    <w:p w:rsidR="009231AE" w:rsidRPr="000550F0" w:rsidRDefault="009231AE" w:rsidP="000550F0">
      <w:r w:rsidRPr="000550F0">
        <w:t xml:space="preserve">«Азбука Горнозаводска» \ игра – викторина </w:t>
      </w:r>
    </w:p>
    <w:p w:rsidR="009231AE" w:rsidRPr="000550F0" w:rsidRDefault="009231AE" w:rsidP="000550F0">
      <w:r w:rsidRPr="000550F0">
        <w:t xml:space="preserve">«Рукодельное лукошко» \ творческая лаборатория </w:t>
      </w:r>
    </w:p>
    <w:p w:rsidR="009231AE" w:rsidRPr="000550F0" w:rsidRDefault="009231AE" w:rsidP="000550F0">
      <w:r w:rsidRPr="000550F0">
        <w:t xml:space="preserve">«Сказка о добром и злом огне» - познавательно-правовая игра </w:t>
      </w:r>
    </w:p>
    <w:p w:rsidR="009231AE" w:rsidRPr="000550F0" w:rsidRDefault="009231AE" w:rsidP="000550F0">
      <w:pPr>
        <w:tabs>
          <w:tab w:val="num" w:pos="-327"/>
        </w:tabs>
        <w:jc w:val="both"/>
      </w:pPr>
      <w:r w:rsidRPr="000550F0">
        <w:t xml:space="preserve">«Правила жизни – правила ПДД» \ беседа </w:t>
      </w:r>
    </w:p>
    <w:p w:rsidR="009231AE" w:rsidRPr="000550F0" w:rsidRDefault="009231AE" w:rsidP="000550F0">
      <w:pPr>
        <w:tabs>
          <w:tab w:val="num" w:pos="-327"/>
        </w:tabs>
        <w:jc w:val="both"/>
      </w:pPr>
      <w:r w:rsidRPr="000550F0">
        <w:t xml:space="preserve">«Под Андреевским флагом» \ игровая программа </w:t>
      </w:r>
    </w:p>
    <w:p w:rsidR="009231AE" w:rsidRPr="000550F0" w:rsidRDefault="009231AE" w:rsidP="000550F0">
      <w:pPr>
        <w:spacing w:after="0" w:line="240" w:lineRule="auto"/>
        <w:jc w:val="both"/>
        <w:rPr>
          <w:b/>
          <w:bCs/>
          <w:color w:val="auto"/>
        </w:rPr>
      </w:pPr>
      <w:r w:rsidRPr="000550F0">
        <w:t>«День ВВС» \ игровая программа</w:t>
      </w:r>
    </w:p>
    <w:p w:rsidR="009231AE" w:rsidRPr="00FD2BC6" w:rsidRDefault="009231AE" w:rsidP="00FD2BC6">
      <w:pPr>
        <w:spacing w:after="0" w:line="240" w:lineRule="auto"/>
        <w:ind w:firstLine="709"/>
        <w:jc w:val="both"/>
      </w:pPr>
      <w:r w:rsidRPr="00FD2BC6">
        <w:t>Каждое лето Горнозаводская центральная городская библиотека делает для своих читателей необыкновенным, незабываемым. Конкурсы, игры, приключения, путешествия и мастер-классы позволят сделать досуг детей не только интересным, но и полезным. Для всех библиотек лето становится еще одной возможностью привлечения детей и подростков к чт</w:t>
      </w:r>
      <w:r>
        <w:t>ению</w:t>
      </w:r>
      <w:r w:rsidRPr="00FD2BC6">
        <w:t>.</w:t>
      </w:r>
    </w:p>
    <w:p w:rsidR="009231AE" w:rsidRDefault="009231AE" w:rsidP="00FD2BC6">
      <w:pPr>
        <w:spacing w:after="0" w:line="240" w:lineRule="auto"/>
        <w:ind w:firstLine="709"/>
        <w:jc w:val="both"/>
      </w:pPr>
      <w:r>
        <w:t>Приглашаем всех желающих принять участие в наших мероприятиях. Будет весело и интересно!!!</w:t>
      </w:r>
    </w:p>
    <w:p w:rsidR="009231AE" w:rsidRDefault="009231AE" w:rsidP="00FD2BC6">
      <w:pPr>
        <w:spacing w:after="0" w:line="240" w:lineRule="auto"/>
        <w:ind w:firstLine="709"/>
        <w:jc w:val="both"/>
      </w:pPr>
    </w:p>
    <w:p w:rsidR="009231AE" w:rsidRPr="00BD5D34" w:rsidRDefault="009231AE" w:rsidP="00BD5D34">
      <w:pPr>
        <w:spacing w:after="0" w:line="240" w:lineRule="auto"/>
        <w:jc w:val="both"/>
      </w:pPr>
      <w:r w:rsidRPr="00BD5D3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9.25pt;height:179.25pt">
            <v:imagedata r:id="rId7" o:title=""/>
          </v:shape>
        </w:pict>
      </w:r>
    </w:p>
    <w:p w:rsidR="009231AE" w:rsidRDefault="009231AE" w:rsidP="00FD2BC6">
      <w:pPr>
        <w:spacing w:after="0" w:line="240" w:lineRule="auto"/>
        <w:ind w:firstLine="709"/>
        <w:jc w:val="both"/>
        <w:rPr>
          <w:color w:val="FF0000"/>
        </w:rPr>
      </w:pPr>
    </w:p>
    <w:p w:rsidR="009231AE" w:rsidRPr="000550F0" w:rsidRDefault="009231AE" w:rsidP="00FD2BC6">
      <w:pPr>
        <w:spacing w:after="0" w:line="240" w:lineRule="auto"/>
        <w:ind w:firstLine="709"/>
        <w:jc w:val="both"/>
        <w:rPr>
          <w:color w:val="FF0000"/>
        </w:rPr>
      </w:pPr>
      <w:r w:rsidRPr="000550F0">
        <w:rPr>
          <w:color w:val="FF0000"/>
        </w:rPr>
        <w:t>Книги, которые вы читаете в юности, живут с вами вечно. (Джоан Роулинг)</w:t>
      </w:r>
    </w:p>
    <w:p w:rsidR="009231AE" w:rsidRDefault="009231AE" w:rsidP="00FD2BC6">
      <w:pPr>
        <w:spacing w:after="0" w:line="240" w:lineRule="auto"/>
        <w:ind w:firstLine="709"/>
        <w:jc w:val="both"/>
      </w:pPr>
    </w:p>
    <w:p w:rsidR="009231AE" w:rsidRDefault="009231AE" w:rsidP="00FD2BC6">
      <w:pPr>
        <w:spacing w:after="0" w:line="240" w:lineRule="auto"/>
        <w:ind w:firstLine="709"/>
        <w:jc w:val="both"/>
      </w:pPr>
    </w:p>
    <w:p w:rsidR="009231AE" w:rsidRDefault="009231AE" w:rsidP="00FD2BC6">
      <w:pPr>
        <w:spacing w:after="0" w:line="240" w:lineRule="auto"/>
        <w:ind w:firstLine="709"/>
        <w:jc w:val="both"/>
      </w:pP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Режим работы библиотеки: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244061"/>
          <w:sz w:val="20"/>
          <w:szCs w:val="20"/>
        </w:rPr>
      </w:pPr>
    </w:p>
    <w:p w:rsidR="009231AE" w:rsidRPr="003C09F0" w:rsidRDefault="009231AE" w:rsidP="003C09F0">
      <w:pPr>
        <w:spacing w:after="0" w:line="240" w:lineRule="auto"/>
        <w:jc w:val="center"/>
        <w:rPr>
          <w:sz w:val="24"/>
          <w:szCs w:val="24"/>
        </w:rPr>
      </w:pPr>
    </w:p>
    <w:p w:rsidR="009231AE" w:rsidRPr="003C09F0" w:rsidRDefault="009231AE" w:rsidP="003C09F0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pict>
          <v:shape id="Рисунок 3" o:spid="_x0000_s1026" type="#_x0000_t75" style="position:absolute;left:0;text-align:left;margin-left:37.4pt;margin-top:-7.75pt;width:180.5pt;height:137.3pt;z-index:251658240;visibility:visible">
            <v:imagedata r:id="rId8" o:title=""/>
            <o:lock v:ext="edit" aspectratio="f"/>
          </v:shape>
        </w:pict>
      </w:r>
    </w:p>
    <w:p w:rsidR="009231AE" w:rsidRPr="003C09F0" w:rsidRDefault="009231AE" w:rsidP="003C09F0">
      <w:pPr>
        <w:spacing w:after="0" w:line="240" w:lineRule="auto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9231AE" w:rsidRDefault="009231AE" w:rsidP="003C09F0">
      <w:pPr>
        <w:spacing w:after="0" w:line="240" w:lineRule="auto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jc w:val="center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jc w:val="center"/>
        <w:rPr>
          <w:sz w:val="24"/>
          <w:szCs w:val="24"/>
        </w:rPr>
      </w:pPr>
    </w:p>
    <w:p w:rsidR="009231AE" w:rsidRDefault="009231AE" w:rsidP="003C09F0">
      <w:pPr>
        <w:spacing w:after="0" w:line="240" w:lineRule="auto"/>
        <w:jc w:val="center"/>
        <w:rPr>
          <w:sz w:val="24"/>
          <w:szCs w:val="24"/>
        </w:rPr>
      </w:pP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 xml:space="preserve">Понедельник – пятница 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10.00 – 19.00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Суббота – 10.00 -18.00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Воскресенье – выходной день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Адрес: Горнозаводск, ул. Свердлова, д. 59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Телефон: 4-25-69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4-29-31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Директор: Русских Наталья Николаевна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Заместитель директора: Мезенцева Елена Владимировна</w:t>
      </w:r>
    </w:p>
    <w:p w:rsidR="009231AE" w:rsidRPr="00A0020E" w:rsidRDefault="009231AE" w:rsidP="003C09F0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9231AE" w:rsidRPr="003C09F0" w:rsidRDefault="009231AE" w:rsidP="003C09F0">
      <w:pPr>
        <w:spacing w:after="0" w:line="240" w:lineRule="auto"/>
        <w:jc w:val="center"/>
        <w:rPr>
          <w:sz w:val="24"/>
          <w:szCs w:val="24"/>
        </w:rPr>
      </w:pPr>
      <w:r w:rsidRPr="003C09F0">
        <w:rPr>
          <w:sz w:val="24"/>
          <w:szCs w:val="24"/>
        </w:rPr>
        <w:t xml:space="preserve">Сайт: </w:t>
      </w:r>
      <w:hyperlink r:id="rId9" w:history="1">
        <w:r w:rsidRPr="003C09F0">
          <w:rPr>
            <w:color w:val="0000FF"/>
            <w:sz w:val="24"/>
            <w:szCs w:val="24"/>
            <w:u w:val="single"/>
          </w:rPr>
          <w:t>http://gorn-lib.biblioteka-perm.ru</w:t>
        </w:r>
      </w:hyperlink>
    </w:p>
    <w:p w:rsidR="009231AE" w:rsidRPr="001F7208" w:rsidRDefault="009231AE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  <w:r w:rsidRPr="001F7208">
        <w:rPr>
          <w:sz w:val="24"/>
          <w:szCs w:val="24"/>
          <w:lang w:val="de-DE"/>
        </w:rPr>
        <w:t xml:space="preserve">e-mail: </w:t>
      </w:r>
      <w:hyperlink r:id="rId10" w:history="1">
        <w:r w:rsidRPr="001F7208">
          <w:rPr>
            <w:color w:val="0000FF"/>
            <w:sz w:val="24"/>
            <w:szCs w:val="24"/>
            <w:u w:val="single"/>
            <w:lang w:val="de-DE"/>
          </w:rPr>
          <w:t>gorn_lib@mail.ru</w:t>
        </w:r>
      </w:hyperlink>
    </w:p>
    <w:p w:rsidR="009231AE" w:rsidRPr="001F7208" w:rsidRDefault="009231AE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  <w:r>
        <w:rPr>
          <w:noProof/>
          <w:lang w:eastAsia="ru-RU"/>
        </w:rPr>
        <w:pict>
          <v:shape id="Рисунок 1" o:spid="_x0000_s1027" type="#_x0000_t75" alt="http://xn--80aae0ashccrq6m.xn--p1ai/images/product_images/info_images/1968954-1.jpg" style="position:absolute;left:0;text-align:left;margin-left:59.85pt;margin-top:-4.3pt;width:147.35pt;height:145.45pt;z-index:251659264;visibility:visible">
            <v:imagedata r:id="rId11" o:title=""/>
            <o:lock v:ext="edit" aspectratio="f"/>
          </v:shape>
        </w:pict>
      </w:r>
    </w:p>
    <w:p w:rsidR="009231AE" w:rsidRPr="001F7208" w:rsidRDefault="009231AE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1F7208" w:rsidRDefault="009231AE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9231AE" w:rsidRPr="003C09F0" w:rsidRDefault="009231AE" w:rsidP="003C09F0">
      <w:pPr>
        <w:spacing w:after="0" w:line="240" w:lineRule="auto"/>
        <w:jc w:val="both"/>
        <w:rPr>
          <w:b/>
          <w:bCs/>
          <w:sz w:val="16"/>
          <w:szCs w:val="16"/>
        </w:rPr>
      </w:pPr>
      <w:r w:rsidRPr="003C09F0">
        <w:rPr>
          <w:b/>
          <w:bCs/>
          <w:sz w:val="16"/>
          <w:szCs w:val="16"/>
        </w:rPr>
        <w:t>_______________________________________________________</w:t>
      </w:r>
    </w:p>
    <w:p w:rsidR="009231AE" w:rsidRPr="003C09F0" w:rsidRDefault="009231AE" w:rsidP="003C09F0">
      <w:pPr>
        <w:spacing w:after="0" w:line="240" w:lineRule="auto"/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Отв. И. А. Захарова</w:t>
      </w:r>
      <w:r w:rsidRPr="003C09F0">
        <w:rPr>
          <w:color w:val="auto"/>
          <w:sz w:val="16"/>
          <w:szCs w:val="16"/>
        </w:rPr>
        <w:t xml:space="preserve">, МБУК «Горнозаводская центральная </w:t>
      </w:r>
      <w:r>
        <w:rPr>
          <w:color w:val="auto"/>
          <w:sz w:val="16"/>
          <w:szCs w:val="16"/>
        </w:rPr>
        <w:t>городская</w:t>
      </w:r>
      <w:r w:rsidRPr="003C09F0">
        <w:rPr>
          <w:color w:val="auto"/>
          <w:sz w:val="16"/>
          <w:szCs w:val="16"/>
        </w:rPr>
        <w:t xml:space="preserve"> библиотека, 20</w:t>
      </w:r>
      <w:r>
        <w:rPr>
          <w:color w:val="auto"/>
          <w:sz w:val="16"/>
          <w:szCs w:val="16"/>
        </w:rPr>
        <w:t>23 г.</w:t>
      </w:r>
      <w:r w:rsidRPr="003C09F0">
        <w:rPr>
          <w:color w:val="auto"/>
          <w:sz w:val="16"/>
          <w:szCs w:val="16"/>
        </w:rPr>
        <w:t xml:space="preserve"> </w:t>
      </w:r>
    </w:p>
    <w:p w:rsidR="009231AE" w:rsidRDefault="009231AE" w:rsidP="00C16F66">
      <w:pPr>
        <w:spacing w:after="0"/>
        <w:jc w:val="center"/>
        <w:rPr>
          <w:b/>
          <w:bCs/>
          <w:sz w:val="20"/>
          <w:szCs w:val="20"/>
        </w:rPr>
      </w:pPr>
    </w:p>
    <w:p w:rsidR="009231AE" w:rsidRPr="00EB7041" w:rsidRDefault="009231AE" w:rsidP="00C16F66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Муниципальное бюджетное учреждение культуры «Горнозаводская центральная городская библиотека»</w:t>
      </w:r>
    </w:p>
    <w:p w:rsidR="009231AE" w:rsidRPr="00EB7041" w:rsidRDefault="009231AE" w:rsidP="00C16F66">
      <w:pPr>
        <w:spacing w:after="0"/>
        <w:jc w:val="center"/>
        <w:rPr>
          <w:b/>
          <w:bCs/>
          <w:sz w:val="20"/>
          <w:szCs w:val="20"/>
        </w:rPr>
      </w:pPr>
    </w:p>
    <w:p w:rsidR="009231AE" w:rsidRPr="00EB7041" w:rsidRDefault="009231AE" w:rsidP="00C16F66">
      <w:pPr>
        <w:rPr>
          <w:b/>
          <w:bCs/>
          <w:sz w:val="14"/>
          <w:szCs w:val="14"/>
        </w:rPr>
      </w:pPr>
    </w:p>
    <w:p w:rsidR="009231AE" w:rsidRPr="00C16F66" w:rsidRDefault="009231AE" w:rsidP="00C16F66">
      <w:pPr>
        <w:rPr>
          <w:b/>
          <w:bCs/>
          <w:sz w:val="18"/>
          <w:szCs w:val="18"/>
        </w:rPr>
      </w:pPr>
    </w:p>
    <w:p w:rsidR="009231AE" w:rsidRPr="000550F0" w:rsidRDefault="009231AE" w:rsidP="00B82179">
      <w:pPr>
        <w:shd w:val="clear" w:color="auto" w:fill="FFFFFF"/>
        <w:spacing w:before="100" w:beforeAutospacing="1" w:after="100" w:afterAutospacing="1" w:line="384" w:lineRule="atLeast"/>
        <w:jc w:val="center"/>
        <w:rPr>
          <w:rStyle w:val="Strong"/>
          <w:i/>
          <w:iCs/>
          <w:color w:val="FF0000"/>
          <w:sz w:val="48"/>
          <w:szCs w:val="48"/>
          <w:lang w:eastAsia="ru-RU"/>
        </w:rPr>
      </w:pPr>
      <w:r w:rsidRPr="000550F0">
        <w:rPr>
          <w:rStyle w:val="Strong"/>
          <w:i/>
          <w:iCs/>
          <w:color w:val="FF0000"/>
          <w:sz w:val="48"/>
          <w:szCs w:val="48"/>
          <w:lang w:eastAsia="ru-RU"/>
        </w:rPr>
        <w:t>Играй. Читай. Твори</w:t>
      </w:r>
    </w:p>
    <w:p w:rsidR="009231AE" w:rsidRDefault="009231AE" w:rsidP="00B82179">
      <w:pPr>
        <w:shd w:val="clear" w:color="auto" w:fill="FFFFFF"/>
        <w:spacing w:before="100" w:beforeAutospacing="1" w:after="100" w:afterAutospacing="1" w:line="384" w:lineRule="atLeast"/>
        <w:jc w:val="center"/>
        <w:rPr>
          <w:rStyle w:val="Strong"/>
          <w:i/>
          <w:iCs/>
          <w:sz w:val="48"/>
          <w:szCs w:val="48"/>
          <w:lang w:eastAsia="ru-RU"/>
        </w:rPr>
      </w:pPr>
    </w:p>
    <w:p w:rsidR="009231AE" w:rsidRDefault="009231AE" w:rsidP="00B82179">
      <w:pPr>
        <w:shd w:val="clear" w:color="auto" w:fill="FFFFFF"/>
        <w:spacing w:before="100" w:beforeAutospacing="1" w:after="100" w:afterAutospacing="1" w:line="384" w:lineRule="atLeast"/>
        <w:jc w:val="center"/>
        <w:rPr>
          <w:rStyle w:val="Strong"/>
          <w:i/>
          <w:iCs/>
          <w:sz w:val="48"/>
          <w:szCs w:val="48"/>
          <w:lang w:eastAsia="ru-RU"/>
        </w:rPr>
      </w:pPr>
    </w:p>
    <w:p w:rsidR="009231AE" w:rsidRPr="005C257E" w:rsidRDefault="009231AE" w:rsidP="00B82179">
      <w:pPr>
        <w:shd w:val="clear" w:color="auto" w:fill="FFFFFF"/>
        <w:spacing w:before="100" w:beforeAutospacing="1" w:after="100" w:afterAutospacing="1" w:line="384" w:lineRule="atLeast"/>
        <w:jc w:val="center"/>
        <w:rPr>
          <w:rStyle w:val="Strong"/>
          <w:i/>
          <w:iCs/>
          <w:sz w:val="48"/>
          <w:szCs w:val="48"/>
          <w:lang w:eastAsia="ru-RU"/>
        </w:rPr>
      </w:pPr>
      <w:r w:rsidRPr="00683155">
        <w:rPr>
          <w:rStyle w:val="Strong"/>
          <w:i/>
          <w:iCs/>
          <w:sz w:val="48"/>
          <w:szCs w:val="48"/>
          <w:lang w:eastAsia="ru-RU"/>
        </w:rPr>
        <w:pict>
          <v:shape id="_x0000_i1026" type="#_x0000_t75" style="width:234pt;height:156pt">
            <v:imagedata r:id="rId12" o:title=""/>
          </v:shape>
        </w:pict>
      </w:r>
    </w:p>
    <w:p w:rsidR="009231AE" w:rsidRDefault="009231AE" w:rsidP="00C16F66">
      <w:pPr>
        <w:rPr>
          <w:sz w:val="20"/>
          <w:szCs w:val="20"/>
        </w:rPr>
      </w:pPr>
    </w:p>
    <w:p w:rsidR="009231AE" w:rsidRDefault="009231AE" w:rsidP="00C16F66">
      <w:pPr>
        <w:rPr>
          <w:sz w:val="20"/>
          <w:szCs w:val="20"/>
        </w:rPr>
      </w:pPr>
    </w:p>
    <w:p w:rsidR="009231AE" w:rsidRDefault="009231AE" w:rsidP="00C16F66">
      <w:pPr>
        <w:jc w:val="center"/>
        <w:rPr>
          <w:b/>
          <w:bCs/>
          <w:sz w:val="20"/>
          <w:szCs w:val="20"/>
        </w:rPr>
      </w:pPr>
    </w:p>
    <w:p w:rsidR="009231AE" w:rsidRDefault="009231AE" w:rsidP="00C16F66">
      <w:pPr>
        <w:jc w:val="center"/>
        <w:rPr>
          <w:b/>
          <w:bCs/>
          <w:sz w:val="20"/>
          <w:szCs w:val="20"/>
        </w:rPr>
      </w:pPr>
    </w:p>
    <w:p w:rsidR="009231AE" w:rsidRDefault="009231AE" w:rsidP="00C16F66">
      <w:pPr>
        <w:jc w:val="center"/>
        <w:rPr>
          <w:b/>
          <w:bCs/>
          <w:sz w:val="20"/>
          <w:szCs w:val="20"/>
        </w:rPr>
      </w:pPr>
    </w:p>
    <w:p w:rsidR="009231AE" w:rsidRDefault="009231AE" w:rsidP="00C16F66">
      <w:pPr>
        <w:jc w:val="center"/>
        <w:rPr>
          <w:b/>
          <w:bCs/>
          <w:sz w:val="20"/>
          <w:szCs w:val="20"/>
        </w:rPr>
      </w:pPr>
    </w:p>
    <w:p w:rsidR="009231AE" w:rsidRDefault="009231AE" w:rsidP="00B82179">
      <w:pPr>
        <w:jc w:val="center"/>
        <w:rPr>
          <w:color w:val="auto"/>
          <w:sz w:val="23"/>
          <w:szCs w:val="23"/>
          <w:lang w:eastAsia="ru-RU"/>
        </w:rPr>
      </w:pPr>
      <w:r>
        <w:rPr>
          <w:b/>
          <w:bCs/>
          <w:sz w:val="20"/>
          <w:szCs w:val="20"/>
        </w:rPr>
        <w:t>Горнозаводск, 2023</w:t>
      </w:r>
      <w:r w:rsidRPr="00C16F66">
        <w:rPr>
          <w:b/>
          <w:bCs/>
          <w:sz w:val="20"/>
          <w:szCs w:val="20"/>
        </w:rPr>
        <w:t xml:space="preserve"> г.</w:t>
      </w:r>
    </w:p>
    <w:sectPr w:rsidR="009231AE" w:rsidSect="00664916">
      <w:pgSz w:w="16838" w:h="11906" w:orient="landscape"/>
      <w:pgMar w:top="426" w:right="536" w:bottom="426" w:left="709" w:header="708" w:footer="708" w:gutter="0"/>
      <w:cols w:num="3"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1AE" w:rsidRDefault="009231AE" w:rsidP="003C09F0">
      <w:pPr>
        <w:spacing w:after="0" w:line="240" w:lineRule="auto"/>
      </w:pPr>
      <w:r>
        <w:separator/>
      </w:r>
    </w:p>
  </w:endnote>
  <w:endnote w:type="continuationSeparator" w:id="0">
    <w:p w:rsidR="009231AE" w:rsidRDefault="009231AE" w:rsidP="003C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1AE" w:rsidRDefault="009231AE" w:rsidP="003C09F0">
      <w:pPr>
        <w:spacing w:after="0" w:line="240" w:lineRule="auto"/>
      </w:pPr>
      <w:r>
        <w:separator/>
      </w:r>
    </w:p>
  </w:footnote>
  <w:footnote w:type="continuationSeparator" w:id="0">
    <w:p w:rsidR="009231AE" w:rsidRDefault="009231AE" w:rsidP="003C0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6DE6"/>
    <w:multiLevelType w:val="hybridMultilevel"/>
    <w:tmpl w:val="C69CD3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762D66"/>
    <w:multiLevelType w:val="hybridMultilevel"/>
    <w:tmpl w:val="E28831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247390"/>
    <w:multiLevelType w:val="multilevel"/>
    <w:tmpl w:val="67D49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74F73AA"/>
    <w:multiLevelType w:val="multilevel"/>
    <w:tmpl w:val="3CB2C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EA3893"/>
    <w:multiLevelType w:val="multilevel"/>
    <w:tmpl w:val="22FE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2C964466"/>
    <w:multiLevelType w:val="hybridMultilevel"/>
    <w:tmpl w:val="4CD618B8"/>
    <w:lvl w:ilvl="0" w:tplc="1CCE8142">
      <w:start w:val="1"/>
      <w:numFmt w:val="decimal"/>
      <w:lvlText w:val="%1."/>
      <w:lvlJc w:val="left"/>
      <w:pPr>
        <w:tabs>
          <w:tab w:val="num" w:pos="3765"/>
        </w:tabs>
        <w:ind w:left="3765" w:hanging="3405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97394E"/>
    <w:multiLevelType w:val="multilevel"/>
    <w:tmpl w:val="2EFC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3F153EB2"/>
    <w:multiLevelType w:val="multilevel"/>
    <w:tmpl w:val="D68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46F035EC"/>
    <w:multiLevelType w:val="multilevel"/>
    <w:tmpl w:val="D8D2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9">
    <w:nsid w:val="54237B29"/>
    <w:multiLevelType w:val="hybridMultilevel"/>
    <w:tmpl w:val="E1C4B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FA510B0"/>
    <w:multiLevelType w:val="hybridMultilevel"/>
    <w:tmpl w:val="A208A2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8A66A95"/>
    <w:multiLevelType w:val="hybridMultilevel"/>
    <w:tmpl w:val="1696E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931575B"/>
    <w:multiLevelType w:val="hybridMultilevel"/>
    <w:tmpl w:val="74461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7F13803"/>
    <w:multiLevelType w:val="multilevel"/>
    <w:tmpl w:val="00CC0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4">
    <w:nsid w:val="78650F50"/>
    <w:multiLevelType w:val="multilevel"/>
    <w:tmpl w:val="695A0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12"/>
  </w:num>
  <w:num w:numId="8">
    <w:abstractNumId w:val="10"/>
  </w:num>
  <w:num w:numId="9">
    <w:abstractNumId w:val="9"/>
  </w:num>
  <w:num w:numId="10">
    <w:abstractNumId w:val="0"/>
  </w:num>
  <w:num w:numId="11">
    <w:abstractNumId w:val="1"/>
  </w:num>
  <w:num w:numId="12">
    <w:abstractNumId w:val="13"/>
  </w:num>
  <w:num w:numId="13">
    <w:abstractNumId w:val="2"/>
  </w:num>
  <w:num w:numId="14">
    <w:abstractNumId w:val="1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287"/>
    <w:rsid w:val="000307C1"/>
    <w:rsid w:val="000458DC"/>
    <w:rsid w:val="00050793"/>
    <w:rsid w:val="000550F0"/>
    <w:rsid w:val="0007426F"/>
    <w:rsid w:val="000B604A"/>
    <w:rsid w:val="000C2A23"/>
    <w:rsid w:val="000C5E19"/>
    <w:rsid w:val="001104D8"/>
    <w:rsid w:val="00115A03"/>
    <w:rsid w:val="0015598E"/>
    <w:rsid w:val="00173C25"/>
    <w:rsid w:val="001A6C61"/>
    <w:rsid w:val="001B177C"/>
    <w:rsid w:val="001B398A"/>
    <w:rsid w:val="001F7208"/>
    <w:rsid w:val="00211806"/>
    <w:rsid w:val="00222CBF"/>
    <w:rsid w:val="00240721"/>
    <w:rsid w:val="0026654E"/>
    <w:rsid w:val="0026720D"/>
    <w:rsid w:val="0026753E"/>
    <w:rsid w:val="00270EA3"/>
    <w:rsid w:val="00276A64"/>
    <w:rsid w:val="0029528A"/>
    <w:rsid w:val="002B53C2"/>
    <w:rsid w:val="00325B78"/>
    <w:rsid w:val="00340C7E"/>
    <w:rsid w:val="00342E7E"/>
    <w:rsid w:val="00353293"/>
    <w:rsid w:val="0036067D"/>
    <w:rsid w:val="00370622"/>
    <w:rsid w:val="00374EDA"/>
    <w:rsid w:val="00375D7E"/>
    <w:rsid w:val="00391656"/>
    <w:rsid w:val="003C09F0"/>
    <w:rsid w:val="003D586F"/>
    <w:rsid w:val="004245CE"/>
    <w:rsid w:val="004406AB"/>
    <w:rsid w:val="00440BFD"/>
    <w:rsid w:val="00450016"/>
    <w:rsid w:val="004705BD"/>
    <w:rsid w:val="004A44D6"/>
    <w:rsid w:val="004B5A53"/>
    <w:rsid w:val="004E7306"/>
    <w:rsid w:val="00521CD5"/>
    <w:rsid w:val="0052569A"/>
    <w:rsid w:val="00544CEC"/>
    <w:rsid w:val="00574E9B"/>
    <w:rsid w:val="00594199"/>
    <w:rsid w:val="005C257E"/>
    <w:rsid w:val="00600DB0"/>
    <w:rsid w:val="00664916"/>
    <w:rsid w:val="0068153C"/>
    <w:rsid w:val="00683155"/>
    <w:rsid w:val="00695318"/>
    <w:rsid w:val="006D173D"/>
    <w:rsid w:val="006E68FF"/>
    <w:rsid w:val="0072708B"/>
    <w:rsid w:val="00736E9E"/>
    <w:rsid w:val="00773B12"/>
    <w:rsid w:val="00796B60"/>
    <w:rsid w:val="00797DA5"/>
    <w:rsid w:val="00801ABB"/>
    <w:rsid w:val="00880EA2"/>
    <w:rsid w:val="008D4A4E"/>
    <w:rsid w:val="008D776C"/>
    <w:rsid w:val="0091092A"/>
    <w:rsid w:val="009231AE"/>
    <w:rsid w:val="009574C6"/>
    <w:rsid w:val="009B3838"/>
    <w:rsid w:val="009C057B"/>
    <w:rsid w:val="00A0020E"/>
    <w:rsid w:val="00A01F3F"/>
    <w:rsid w:val="00A37325"/>
    <w:rsid w:val="00A56287"/>
    <w:rsid w:val="00A62555"/>
    <w:rsid w:val="00A97985"/>
    <w:rsid w:val="00AC3AD7"/>
    <w:rsid w:val="00B10EB2"/>
    <w:rsid w:val="00B82179"/>
    <w:rsid w:val="00B937DA"/>
    <w:rsid w:val="00B93FC3"/>
    <w:rsid w:val="00B96934"/>
    <w:rsid w:val="00BD5D34"/>
    <w:rsid w:val="00BF3FBF"/>
    <w:rsid w:val="00C06D84"/>
    <w:rsid w:val="00C16F66"/>
    <w:rsid w:val="00C51068"/>
    <w:rsid w:val="00C529C3"/>
    <w:rsid w:val="00C66CE3"/>
    <w:rsid w:val="00C70FCF"/>
    <w:rsid w:val="00C80ADD"/>
    <w:rsid w:val="00C94906"/>
    <w:rsid w:val="00CB4448"/>
    <w:rsid w:val="00CC0777"/>
    <w:rsid w:val="00CD3EB0"/>
    <w:rsid w:val="00CD6775"/>
    <w:rsid w:val="00D44F37"/>
    <w:rsid w:val="00D767EB"/>
    <w:rsid w:val="00D84717"/>
    <w:rsid w:val="00D92A4C"/>
    <w:rsid w:val="00DE6AC7"/>
    <w:rsid w:val="00E219D7"/>
    <w:rsid w:val="00E41209"/>
    <w:rsid w:val="00E61720"/>
    <w:rsid w:val="00E90C44"/>
    <w:rsid w:val="00EB7041"/>
    <w:rsid w:val="00ED0D4D"/>
    <w:rsid w:val="00F20938"/>
    <w:rsid w:val="00F469B6"/>
    <w:rsid w:val="00F61FE3"/>
    <w:rsid w:val="00F72856"/>
    <w:rsid w:val="00FB65CF"/>
    <w:rsid w:val="00FC6F6C"/>
    <w:rsid w:val="00FD2BC6"/>
    <w:rsid w:val="00FF1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9B6"/>
    <w:pPr>
      <w:spacing w:after="200" w:line="276" w:lineRule="auto"/>
    </w:pPr>
    <w:rPr>
      <w:color w:val="000000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6E9E"/>
    <w:pPr>
      <w:ind w:left="720"/>
    </w:pPr>
  </w:style>
  <w:style w:type="character" w:styleId="Hyperlink">
    <w:name w:val="Hyperlink"/>
    <w:basedOn w:val="DefaultParagraphFont"/>
    <w:uiPriority w:val="99"/>
    <w:rsid w:val="00E412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40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6A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353293"/>
    <w:rPr>
      <w:b/>
      <w:bCs/>
    </w:rPr>
  </w:style>
  <w:style w:type="paragraph" w:styleId="NormalWeb">
    <w:name w:val="Normal (Web)"/>
    <w:basedOn w:val="Normal"/>
    <w:uiPriority w:val="99"/>
    <w:semiHidden/>
    <w:rsid w:val="00353293"/>
    <w:pPr>
      <w:spacing w:before="100" w:beforeAutospacing="1" w:after="100" w:afterAutospacing="1" w:line="240" w:lineRule="auto"/>
    </w:pPr>
    <w:rPr>
      <w:rFonts w:ascii="Arial Unicode MS" w:hAnsi="Arial Unicode MS" w:cs="Arial Unicode MS"/>
      <w:color w:val="auto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353293"/>
    <w:rPr>
      <w:i/>
      <w:iCs/>
    </w:rPr>
  </w:style>
  <w:style w:type="paragraph" w:styleId="Header">
    <w:name w:val="header"/>
    <w:basedOn w:val="Normal"/>
    <w:link w:val="Head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9F0"/>
  </w:style>
  <w:style w:type="paragraph" w:styleId="Footer">
    <w:name w:val="footer"/>
    <w:basedOn w:val="Normal"/>
    <w:link w:val="Foot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9F0"/>
  </w:style>
  <w:style w:type="paragraph" w:styleId="NoSpacing">
    <w:name w:val="No Spacing"/>
    <w:uiPriority w:val="99"/>
    <w:qFormat/>
    <w:rsid w:val="00C16F66"/>
    <w:rPr>
      <w:rFonts w:ascii="Calibri" w:hAnsi="Calibri" w:cs="Calibri"/>
      <w:lang w:eastAsia="en-US"/>
    </w:rPr>
  </w:style>
  <w:style w:type="table" w:styleId="TableGrid">
    <w:name w:val="Table Grid"/>
    <w:basedOn w:val="TableNormal"/>
    <w:uiPriority w:val="99"/>
    <w:rsid w:val="00370622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uoted">
    <w:name w:val="quoted"/>
    <w:basedOn w:val="DefaultParagraphFont"/>
    <w:uiPriority w:val="99"/>
    <w:rsid w:val="00521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9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mailto:gorn_lib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rn-lib.biblioteka-per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153</TotalTime>
  <Pages>2</Pages>
  <Words>437</Words>
  <Characters>2496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Abonement</cp:lastModifiedBy>
  <cp:revision>27</cp:revision>
  <cp:lastPrinted>2023-05-03T13:06:00Z</cp:lastPrinted>
  <dcterms:created xsi:type="dcterms:W3CDTF">2021-01-29T10:12:00Z</dcterms:created>
  <dcterms:modified xsi:type="dcterms:W3CDTF">2023-05-04T13:09:00Z</dcterms:modified>
</cp:coreProperties>
</file>