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2C5" w:rsidRPr="004C70AF" w:rsidRDefault="00D112C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8A1AF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9 сентября 2020 года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людей с ограниченными возможностями проведена беседа «Правовая помощь». Информация - это  ознакомление</w:t>
      </w:r>
      <w:r w:rsidRPr="004C7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законами и другими нормативно-правовыми актами, в которых закреплены их конституционные, гражданские, жилищн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ые, трудовые и пенсионные права. Знание правовых  актов п</w:t>
      </w:r>
      <w:r w:rsidRPr="004C7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овыш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ает</w:t>
      </w:r>
      <w:r w:rsidRPr="004C7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людей с ограниченными возможностями здоровья уверенности в себе и в собственных силах и осознания того, что инвалид – такой же равноправный человек, права которого должны соблюдаться и реализовываться на государственном уровне.</w:t>
      </w:r>
    </w:p>
    <w:sectPr w:rsidR="00D112C5" w:rsidRPr="004C70AF" w:rsidSect="00DA4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0AF"/>
    <w:rsid w:val="0029401F"/>
    <w:rsid w:val="004C70AF"/>
    <w:rsid w:val="008A1AF2"/>
    <w:rsid w:val="00C331E6"/>
    <w:rsid w:val="00D112C5"/>
    <w:rsid w:val="00DA4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97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79</Words>
  <Characters>456</Characters>
  <Application>Microsoft Office Outlook</Application>
  <DocSecurity>0</DocSecurity>
  <Lines>0</Lines>
  <Paragraphs>0</Paragraphs>
  <ScaleCrop>false</ScaleCrop>
  <Company>Library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Библиотека-сервер</dc:creator>
  <cp:keywords/>
  <dc:description/>
  <cp:lastModifiedBy>Abonement</cp:lastModifiedBy>
  <cp:revision>2</cp:revision>
  <dcterms:created xsi:type="dcterms:W3CDTF">2020-09-10T06:17:00Z</dcterms:created>
  <dcterms:modified xsi:type="dcterms:W3CDTF">2020-09-10T06:36:00Z</dcterms:modified>
</cp:coreProperties>
</file>