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F5A" w:rsidRPr="00C82002" w:rsidRDefault="00900F5A">
      <w:pPr>
        <w:rPr>
          <w:rFonts w:ascii="Times New Roman" w:hAnsi="Times New Roman" w:cs="Times New Roman"/>
          <w:sz w:val="28"/>
          <w:szCs w:val="28"/>
        </w:rPr>
      </w:pPr>
      <w:r w:rsidRPr="00C82002">
        <w:rPr>
          <w:rFonts w:ascii="Times New Roman" w:hAnsi="Times New Roman" w:cs="Times New Roman"/>
          <w:sz w:val="28"/>
          <w:szCs w:val="28"/>
        </w:rPr>
        <w:t xml:space="preserve"> «Мы идём  в поход» так  называлась познавательная экологическая программа для детей начальной школы, посвящённая международному дню туризма. Мероприятие состояло из различных конкурсов и заданий: «Нужные вещи в походе», «Лесная кухня»», «У  кого детки с этой ветки», «Какая будет погода» и др.</w:t>
      </w:r>
    </w:p>
    <w:p w:rsidR="00900F5A" w:rsidRDefault="00900F5A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63pt;margin-top:77.45pt;width:319.2pt;height:425.4pt;z-index:251658240">
            <v:imagedata r:id="rId4" o:title=""/>
          </v:shape>
        </w:pict>
      </w:r>
      <w:r w:rsidRPr="00C82002">
        <w:rPr>
          <w:rFonts w:ascii="Times New Roman" w:hAnsi="Times New Roman" w:cs="Times New Roman"/>
          <w:sz w:val="28"/>
          <w:szCs w:val="28"/>
        </w:rPr>
        <w:t>Ребята узнали о  правилах поведения при прохождении туристического маршрута ,о том что должен знать и уметь начинающий турист. Участники мероприятия познакомились с книжными новинками о природе Пермского края.</w:t>
      </w:r>
    </w:p>
    <w:p w:rsidR="00900F5A" w:rsidRPr="00C82002" w:rsidRDefault="00900F5A">
      <w:pPr>
        <w:rPr>
          <w:rFonts w:ascii="Times New Roman" w:hAnsi="Times New Roman" w:cs="Times New Roman"/>
          <w:sz w:val="28"/>
          <w:szCs w:val="28"/>
        </w:rPr>
      </w:pPr>
    </w:p>
    <w:p w:rsidR="00900F5A" w:rsidRPr="00C82002" w:rsidRDefault="00900F5A">
      <w:pPr>
        <w:rPr>
          <w:rFonts w:ascii="Times New Roman" w:hAnsi="Times New Roman" w:cs="Times New Roman"/>
          <w:sz w:val="28"/>
          <w:szCs w:val="28"/>
        </w:rPr>
      </w:pPr>
    </w:p>
    <w:p w:rsidR="00900F5A" w:rsidRPr="00C82002" w:rsidRDefault="00900F5A">
      <w:pPr>
        <w:rPr>
          <w:rFonts w:ascii="Times New Roman" w:hAnsi="Times New Roman" w:cs="Times New Roman"/>
          <w:sz w:val="28"/>
          <w:szCs w:val="28"/>
        </w:rPr>
      </w:pPr>
    </w:p>
    <w:p w:rsidR="00900F5A" w:rsidRPr="00C82002" w:rsidRDefault="00900F5A">
      <w:pPr>
        <w:rPr>
          <w:rFonts w:ascii="Times New Roman" w:hAnsi="Times New Roman" w:cs="Times New Roman"/>
          <w:sz w:val="28"/>
          <w:szCs w:val="28"/>
        </w:rPr>
      </w:pPr>
    </w:p>
    <w:sectPr w:rsidR="00900F5A" w:rsidRPr="00C82002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1582"/>
    <w:rsid w:val="001F6BC6"/>
    <w:rsid w:val="00202B1D"/>
    <w:rsid w:val="00255CEA"/>
    <w:rsid w:val="00263917"/>
    <w:rsid w:val="003E55F1"/>
    <w:rsid w:val="00477B46"/>
    <w:rsid w:val="004D1582"/>
    <w:rsid w:val="008C0824"/>
    <w:rsid w:val="00900F5A"/>
    <w:rsid w:val="00971D6A"/>
    <w:rsid w:val="00A06669"/>
    <w:rsid w:val="00B200F4"/>
    <w:rsid w:val="00C11270"/>
    <w:rsid w:val="00C82002"/>
    <w:rsid w:val="00D85EC4"/>
    <w:rsid w:val="00D9402A"/>
    <w:rsid w:val="00E66B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0F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83</TotalTime>
  <Pages>1</Pages>
  <Words>76</Words>
  <Characters>434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кск</dc:creator>
  <cp:keywords/>
  <dc:description/>
  <cp:lastModifiedBy>Ольга</cp:lastModifiedBy>
  <cp:revision>4</cp:revision>
  <dcterms:created xsi:type="dcterms:W3CDTF">2020-10-29T11:50:00Z</dcterms:created>
  <dcterms:modified xsi:type="dcterms:W3CDTF">2020-11-02T09:06:00Z</dcterms:modified>
</cp:coreProperties>
</file>