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2CE" w:rsidRDefault="00AE62CE">
      <w:r>
        <w:t>План мероприятий на май</w:t>
      </w:r>
    </w:p>
    <w:p w:rsidR="00AE62CE" w:rsidRDefault="00AE62CE">
      <w:r>
        <w:t>01 мая Выставка «Юбиляры месяца»</w:t>
      </w:r>
    </w:p>
    <w:p w:rsidR="00AE62CE" w:rsidRDefault="00AE62CE">
      <w:r>
        <w:t>01 мая Экологический субботник «Сбережем природу для будущего поколения»</w:t>
      </w:r>
    </w:p>
    <w:p w:rsidR="00AE62CE" w:rsidRDefault="00AE62CE">
      <w:r>
        <w:t>02 мая Вечер отдыха для тех кому за 30…</w:t>
      </w:r>
    </w:p>
    <w:p w:rsidR="00AE62CE" w:rsidRDefault="00AE62CE">
      <w:r>
        <w:t>07 мая Конкурс «Салют героям»</w:t>
      </w:r>
      <w:bookmarkStart w:id="0" w:name="_GoBack"/>
      <w:bookmarkEnd w:id="0"/>
    </w:p>
    <w:p w:rsidR="00AE62CE" w:rsidRDefault="00AE62CE">
      <w:r>
        <w:t>«Стена памяти»</w:t>
      </w:r>
    </w:p>
    <w:p w:rsidR="00AE62CE" w:rsidRDefault="00AE62CE">
      <w:r>
        <w:t>04 мая Тематическая программа «Подвигу солдата поклонись»</w:t>
      </w:r>
    </w:p>
    <w:p w:rsidR="00AE62CE" w:rsidRDefault="00AE62CE">
      <w:r>
        <w:t>05 мая Выставка литературы о ВОВ</w:t>
      </w:r>
    </w:p>
    <w:p w:rsidR="00AE62CE" w:rsidRDefault="00AE62CE">
      <w:r>
        <w:t>07 мая Час поэзии «Склоняем голову пред подвигом солдата»</w:t>
      </w:r>
    </w:p>
    <w:p w:rsidR="00AE62CE" w:rsidRDefault="00AE62CE">
      <w:r>
        <w:t>07 мая Акция «Бессмертный полк»</w:t>
      </w:r>
    </w:p>
    <w:p w:rsidR="00AE62CE" w:rsidRDefault="00AE62CE">
      <w:r>
        <w:t>07 мая Акция «Солдатский платок»</w:t>
      </w:r>
    </w:p>
    <w:p w:rsidR="00AE62CE" w:rsidRDefault="00AE62CE">
      <w:r>
        <w:t>09 мая Возложение цветов к камню памяти. Митинг «Нам 41-й не забыть»</w:t>
      </w:r>
    </w:p>
    <w:p w:rsidR="00AE62CE" w:rsidRDefault="00AE62CE">
      <w:r>
        <w:t>11 мая Выставка «Книги – юбиляры»</w:t>
      </w:r>
    </w:p>
    <w:p w:rsidR="00AE62CE" w:rsidRDefault="00AE62CE">
      <w:r>
        <w:t>13 мая Выставка «Полководцы от Александра Невского до Георгия Жукова»</w:t>
      </w:r>
    </w:p>
    <w:p w:rsidR="00AE62CE" w:rsidRDefault="00AE62CE">
      <w:r>
        <w:t>15 мая Вопросы о семейных ценностях «Это ты, это я, это  - вся моя семья»</w:t>
      </w:r>
    </w:p>
    <w:p w:rsidR="00AE62CE" w:rsidRDefault="00AE62CE">
      <w:r>
        <w:t>18 мая День памяти жертв СПИДа «Был человеком, когда то, стал тенью прозрачной теперь» информационный час</w:t>
      </w:r>
    </w:p>
    <w:p w:rsidR="00AE62CE" w:rsidRDefault="00AE62CE">
      <w:r>
        <w:t>27 мая День открытых дверей «Приглашаем посетить»</w:t>
      </w:r>
    </w:p>
    <w:p w:rsidR="00AE62CE" w:rsidRDefault="00AE62CE">
      <w:r>
        <w:t xml:space="preserve"> </w:t>
      </w:r>
    </w:p>
    <w:p w:rsidR="00AE62CE" w:rsidRDefault="00AE62CE"/>
    <w:p w:rsidR="00AE62CE" w:rsidRDefault="00AE62CE"/>
    <w:p w:rsidR="00AE62CE" w:rsidRDefault="00AE62CE"/>
    <w:sectPr w:rsidR="00AE62CE" w:rsidSect="00E95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5B6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9CB"/>
    <w:rsid w:val="000673F7"/>
    <w:rsid w:val="0007351A"/>
    <w:rsid w:val="00073F8A"/>
    <w:rsid w:val="00084D98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4374"/>
    <w:rsid w:val="000E0586"/>
    <w:rsid w:val="000E446A"/>
    <w:rsid w:val="000F2846"/>
    <w:rsid w:val="000F5AE2"/>
    <w:rsid w:val="00104BFB"/>
    <w:rsid w:val="00116BBA"/>
    <w:rsid w:val="00125280"/>
    <w:rsid w:val="001255A8"/>
    <w:rsid w:val="001426D9"/>
    <w:rsid w:val="00146011"/>
    <w:rsid w:val="00146EB8"/>
    <w:rsid w:val="00150799"/>
    <w:rsid w:val="0015720E"/>
    <w:rsid w:val="00165E14"/>
    <w:rsid w:val="00171F73"/>
    <w:rsid w:val="00174E75"/>
    <w:rsid w:val="00177710"/>
    <w:rsid w:val="0019538B"/>
    <w:rsid w:val="001A0267"/>
    <w:rsid w:val="001A12C9"/>
    <w:rsid w:val="001A1721"/>
    <w:rsid w:val="001B6C4D"/>
    <w:rsid w:val="001C0580"/>
    <w:rsid w:val="001C4B88"/>
    <w:rsid w:val="001C5720"/>
    <w:rsid w:val="001D2A97"/>
    <w:rsid w:val="001D772B"/>
    <w:rsid w:val="001E4BD3"/>
    <w:rsid w:val="001F1A39"/>
    <w:rsid w:val="001F7580"/>
    <w:rsid w:val="002028D4"/>
    <w:rsid w:val="002166C8"/>
    <w:rsid w:val="002168BE"/>
    <w:rsid w:val="002466F1"/>
    <w:rsid w:val="0025374B"/>
    <w:rsid w:val="00257BBA"/>
    <w:rsid w:val="002644AD"/>
    <w:rsid w:val="002759A8"/>
    <w:rsid w:val="00282D35"/>
    <w:rsid w:val="00283129"/>
    <w:rsid w:val="00284D76"/>
    <w:rsid w:val="00287016"/>
    <w:rsid w:val="00290D95"/>
    <w:rsid w:val="002A0E0F"/>
    <w:rsid w:val="002A280A"/>
    <w:rsid w:val="002A7C33"/>
    <w:rsid w:val="002B3E71"/>
    <w:rsid w:val="002B6E40"/>
    <w:rsid w:val="002D30F5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3F2A"/>
    <w:rsid w:val="00314062"/>
    <w:rsid w:val="003224FB"/>
    <w:rsid w:val="003230FC"/>
    <w:rsid w:val="0033224D"/>
    <w:rsid w:val="00332412"/>
    <w:rsid w:val="00345E5E"/>
    <w:rsid w:val="00346A90"/>
    <w:rsid w:val="00352F01"/>
    <w:rsid w:val="00361B79"/>
    <w:rsid w:val="00362979"/>
    <w:rsid w:val="0037283A"/>
    <w:rsid w:val="00377133"/>
    <w:rsid w:val="00380344"/>
    <w:rsid w:val="00380AC3"/>
    <w:rsid w:val="00391DED"/>
    <w:rsid w:val="003A0336"/>
    <w:rsid w:val="003A3C66"/>
    <w:rsid w:val="003A50E3"/>
    <w:rsid w:val="003A51D0"/>
    <w:rsid w:val="003B483C"/>
    <w:rsid w:val="003B530D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69DC"/>
    <w:rsid w:val="00401A52"/>
    <w:rsid w:val="00406D9F"/>
    <w:rsid w:val="00414AB7"/>
    <w:rsid w:val="00425AD2"/>
    <w:rsid w:val="0042671F"/>
    <w:rsid w:val="00430B1A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E7C"/>
    <w:rsid w:val="0053766D"/>
    <w:rsid w:val="00546DA9"/>
    <w:rsid w:val="00551971"/>
    <w:rsid w:val="00553DA9"/>
    <w:rsid w:val="00554A87"/>
    <w:rsid w:val="00556BE3"/>
    <w:rsid w:val="005637C5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46245"/>
    <w:rsid w:val="00657FD1"/>
    <w:rsid w:val="0066170B"/>
    <w:rsid w:val="00664E26"/>
    <w:rsid w:val="00671420"/>
    <w:rsid w:val="006760A3"/>
    <w:rsid w:val="00681709"/>
    <w:rsid w:val="006823C1"/>
    <w:rsid w:val="0069195A"/>
    <w:rsid w:val="006A4277"/>
    <w:rsid w:val="006A54E3"/>
    <w:rsid w:val="006A6FA7"/>
    <w:rsid w:val="006B3F4B"/>
    <w:rsid w:val="006D1CA2"/>
    <w:rsid w:val="006D51F6"/>
    <w:rsid w:val="006D740E"/>
    <w:rsid w:val="006E4514"/>
    <w:rsid w:val="006F2847"/>
    <w:rsid w:val="006F3F4B"/>
    <w:rsid w:val="006F654A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4E58"/>
    <w:rsid w:val="00787DE8"/>
    <w:rsid w:val="00794F1E"/>
    <w:rsid w:val="00795365"/>
    <w:rsid w:val="0079547C"/>
    <w:rsid w:val="007A25D8"/>
    <w:rsid w:val="007A7F6C"/>
    <w:rsid w:val="007B0BE4"/>
    <w:rsid w:val="007B5038"/>
    <w:rsid w:val="007C0C5D"/>
    <w:rsid w:val="007C1426"/>
    <w:rsid w:val="007C2F6F"/>
    <w:rsid w:val="007C56B3"/>
    <w:rsid w:val="007D3E99"/>
    <w:rsid w:val="007E2BD8"/>
    <w:rsid w:val="007E588D"/>
    <w:rsid w:val="007E6058"/>
    <w:rsid w:val="007F1683"/>
    <w:rsid w:val="007F6AB1"/>
    <w:rsid w:val="00800548"/>
    <w:rsid w:val="008103FF"/>
    <w:rsid w:val="00815061"/>
    <w:rsid w:val="0082643F"/>
    <w:rsid w:val="00826D89"/>
    <w:rsid w:val="00827B78"/>
    <w:rsid w:val="00831EE4"/>
    <w:rsid w:val="00833510"/>
    <w:rsid w:val="008418CD"/>
    <w:rsid w:val="00844ECF"/>
    <w:rsid w:val="0085005C"/>
    <w:rsid w:val="00856B24"/>
    <w:rsid w:val="00862485"/>
    <w:rsid w:val="00874038"/>
    <w:rsid w:val="00874CA0"/>
    <w:rsid w:val="00876E30"/>
    <w:rsid w:val="008827BA"/>
    <w:rsid w:val="008839D0"/>
    <w:rsid w:val="008851E5"/>
    <w:rsid w:val="008857A6"/>
    <w:rsid w:val="0089149E"/>
    <w:rsid w:val="00893E8E"/>
    <w:rsid w:val="008948AF"/>
    <w:rsid w:val="00895E3C"/>
    <w:rsid w:val="008A06C9"/>
    <w:rsid w:val="008A431C"/>
    <w:rsid w:val="008A43BA"/>
    <w:rsid w:val="008A7872"/>
    <w:rsid w:val="008B25B6"/>
    <w:rsid w:val="008B4C0B"/>
    <w:rsid w:val="008B7CDC"/>
    <w:rsid w:val="008C0122"/>
    <w:rsid w:val="008C29CC"/>
    <w:rsid w:val="008D222E"/>
    <w:rsid w:val="008D4A48"/>
    <w:rsid w:val="008D6659"/>
    <w:rsid w:val="008E3F13"/>
    <w:rsid w:val="008E50F2"/>
    <w:rsid w:val="008E62C6"/>
    <w:rsid w:val="008F3928"/>
    <w:rsid w:val="008F753B"/>
    <w:rsid w:val="00900DB5"/>
    <w:rsid w:val="009033EF"/>
    <w:rsid w:val="009107A9"/>
    <w:rsid w:val="0091391B"/>
    <w:rsid w:val="00921730"/>
    <w:rsid w:val="009220D6"/>
    <w:rsid w:val="00925288"/>
    <w:rsid w:val="00930A2A"/>
    <w:rsid w:val="009324B7"/>
    <w:rsid w:val="00935969"/>
    <w:rsid w:val="0094080A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6442"/>
    <w:rsid w:val="00A006DF"/>
    <w:rsid w:val="00A22806"/>
    <w:rsid w:val="00A348B5"/>
    <w:rsid w:val="00A56721"/>
    <w:rsid w:val="00A65828"/>
    <w:rsid w:val="00A66638"/>
    <w:rsid w:val="00A70901"/>
    <w:rsid w:val="00A7263D"/>
    <w:rsid w:val="00A9059A"/>
    <w:rsid w:val="00A92E38"/>
    <w:rsid w:val="00A95002"/>
    <w:rsid w:val="00AB7E26"/>
    <w:rsid w:val="00AC04DB"/>
    <w:rsid w:val="00AC5D17"/>
    <w:rsid w:val="00AC6E93"/>
    <w:rsid w:val="00AD3909"/>
    <w:rsid w:val="00AE62CE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46C83"/>
    <w:rsid w:val="00B90C6E"/>
    <w:rsid w:val="00BA0224"/>
    <w:rsid w:val="00BA27B0"/>
    <w:rsid w:val="00BB09A8"/>
    <w:rsid w:val="00BB291A"/>
    <w:rsid w:val="00BC2B7B"/>
    <w:rsid w:val="00BD450C"/>
    <w:rsid w:val="00BD6003"/>
    <w:rsid w:val="00BD66B4"/>
    <w:rsid w:val="00BE1A40"/>
    <w:rsid w:val="00BF02F1"/>
    <w:rsid w:val="00BF63BA"/>
    <w:rsid w:val="00C128F3"/>
    <w:rsid w:val="00C16150"/>
    <w:rsid w:val="00C24BE4"/>
    <w:rsid w:val="00C34C6A"/>
    <w:rsid w:val="00C34E67"/>
    <w:rsid w:val="00C40723"/>
    <w:rsid w:val="00C4223C"/>
    <w:rsid w:val="00C44669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9205C"/>
    <w:rsid w:val="00CA4190"/>
    <w:rsid w:val="00CB336D"/>
    <w:rsid w:val="00CB7BAC"/>
    <w:rsid w:val="00CC3281"/>
    <w:rsid w:val="00CC6487"/>
    <w:rsid w:val="00CE0543"/>
    <w:rsid w:val="00CE3569"/>
    <w:rsid w:val="00CF69DE"/>
    <w:rsid w:val="00D03E55"/>
    <w:rsid w:val="00D20A8A"/>
    <w:rsid w:val="00D3327B"/>
    <w:rsid w:val="00D409E4"/>
    <w:rsid w:val="00D63D49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B089C"/>
    <w:rsid w:val="00DC21A8"/>
    <w:rsid w:val="00DC2B04"/>
    <w:rsid w:val="00DD10CE"/>
    <w:rsid w:val="00DD23C9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47D0A"/>
    <w:rsid w:val="00E50BE0"/>
    <w:rsid w:val="00E53A1B"/>
    <w:rsid w:val="00E646A2"/>
    <w:rsid w:val="00E80E85"/>
    <w:rsid w:val="00E85B67"/>
    <w:rsid w:val="00E95742"/>
    <w:rsid w:val="00E96952"/>
    <w:rsid w:val="00EA2E3E"/>
    <w:rsid w:val="00EB2413"/>
    <w:rsid w:val="00EB24D3"/>
    <w:rsid w:val="00EB51E6"/>
    <w:rsid w:val="00ED4DC2"/>
    <w:rsid w:val="00ED5B2D"/>
    <w:rsid w:val="00EE1B6F"/>
    <w:rsid w:val="00EF1166"/>
    <w:rsid w:val="00EF14FE"/>
    <w:rsid w:val="00EF32AD"/>
    <w:rsid w:val="00EF4300"/>
    <w:rsid w:val="00EF6E57"/>
    <w:rsid w:val="00EF7296"/>
    <w:rsid w:val="00F1338E"/>
    <w:rsid w:val="00F151EE"/>
    <w:rsid w:val="00F200CF"/>
    <w:rsid w:val="00F21229"/>
    <w:rsid w:val="00F222DD"/>
    <w:rsid w:val="00F345C4"/>
    <w:rsid w:val="00F3492C"/>
    <w:rsid w:val="00F42DE4"/>
    <w:rsid w:val="00F453A4"/>
    <w:rsid w:val="00F46EF9"/>
    <w:rsid w:val="00F473A1"/>
    <w:rsid w:val="00F505DB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74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1</Pages>
  <Words>124</Words>
  <Characters>713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Abonement</cp:lastModifiedBy>
  <cp:revision>2</cp:revision>
  <dcterms:created xsi:type="dcterms:W3CDTF">2021-04-21T10:35:00Z</dcterms:created>
  <dcterms:modified xsi:type="dcterms:W3CDTF">2021-04-23T11:29:00Z</dcterms:modified>
</cp:coreProperties>
</file>