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5DD" w:rsidRDefault="00C535DD" w:rsidP="00993517">
      <w:pPr>
        <w:pStyle w:val="Heading1"/>
      </w:pPr>
      <w:bookmarkStart w:id="0" w:name="_GoBack"/>
      <w:bookmarkEnd w:id="0"/>
      <w:r>
        <w:t xml:space="preserve">                                  План мероприятий на октябрь 2019 г.</w:t>
      </w:r>
    </w:p>
    <w:p w:rsidR="00C535DD" w:rsidRDefault="00C535DD" w:rsidP="00E87E69">
      <w:r>
        <w:t xml:space="preserve">                                                    П. Средняя Усьва</w:t>
      </w:r>
    </w:p>
    <w:p w:rsidR="00C535DD" w:rsidRDefault="00C535DD">
      <w:r>
        <w:t>1.Вечер отдыха для Пожилых людей «Душой молодые, сердцем золотые»</w:t>
      </w:r>
    </w:p>
    <w:p w:rsidR="00C535DD" w:rsidRDefault="00C535DD">
      <w:r>
        <w:t>2. «Мастерилка» - «Такая разная осень»</w:t>
      </w:r>
    </w:p>
    <w:p w:rsidR="00C535DD" w:rsidRDefault="00C535DD">
      <w:r>
        <w:t>3. Развлекательная программа «Осенью красивой будем любоваться»</w:t>
      </w:r>
    </w:p>
    <w:p w:rsidR="00C535DD" w:rsidRDefault="00C535DD">
      <w:r>
        <w:t>4. Конкурсная программа «Незнайкин бенефис» по произведению Н. Н. Носова</w:t>
      </w:r>
    </w:p>
    <w:p w:rsidR="00C535DD" w:rsidRDefault="00C535DD">
      <w:r>
        <w:t>5. Книжная выставка «Нет наркотикам»</w:t>
      </w:r>
    </w:p>
    <w:p w:rsidR="00C535DD" w:rsidRDefault="00C535DD">
      <w:r>
        <w:t>6. Конкурсная программа «Осень во дворе»</w:t>
      </w:r>
    </w:p>
    <w:p w:rsidR="00C535DD" w:rsidRDefault="00C535DD">
      <w:r>
        <w:t>7. Игровая программа «Чудо гороховое»</w:t>
      </w:r>
    </w:p>
    <w:p w:rsidR="00C535DD" w:rsidRDefault="00C535DD">
      <w:r>
        <w:t>8. Караоке - шоу «Песней журавлиною осень проплыла»</w:t>
      </w:r>
    </w:p>
    <w:p w:rsidR="00C535DD" w:rsidRDefault="00C535DD"/>
    <w:sectPr w:rsidR="00C535DD" w:rsidSect="00351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7E69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7E24"/>
    <w:rsid w:val="00030A75"/>
    <w:rsid w:val="00030AC7"/>
    <w:rsid w:val="00040C12"/>
    <w:rsid w:val="000673F7"/>
    <w:rsid w:val="0007351A"/>
    <w:rsid w:val="00073F8A"/>
    <w:rsid w:val="00084D98"/>
    <w:rsid w:val="00093005"/>
    <w:rsid w:val="00093427"/>
    <w:rsid w:val="00097608"/>
    <w:rsid w:val="00097A47"/>
    <w:rsid w:val="000B183A"/>
    <w:rsid w:val="000B1CBC"/>
    <w:rsid w:val="000E0586"/>
    <w:rsid w:val="000F2846"/>
    <w:rsid w:val="000F5AE2"/>
    <w:rsid w:val="00125280"/>
    <w:rsid w:val="001255A8"/>
    <w:rsid w:val="001426D9"/>
    <w:rsid w:val="00146011"/>
    <w:rsid w:val="00146EB8"/>
    <w:rsid w:val="00150799"/>
    <w:rsid w:val="00165E14"/>
    <w:rsid w:val="00171F73"/>
    <w:rsid w:val="00174E75"/>
    <w:rsid w:val="001A0267"/>
    <w:rsid w:val="001A12C9"/>
    <w:rsid w:val="001B6C4D"/>
    <w:rsid w:val="001C0580"/>
    <w:rsid w:val="001C4B88"/>
    <w:rsid w:val="001C5720"/>
    <w:rsid w:val="001E4BD3"/>
    <w:rsid w:val="001F7580"/>
    <w:rsid w:val="002028D4"/>
    <w:rsid w:val="002166C8"/>
    <w:rsid w:val="002168BE"/>
    <w:rsid w:val="002466F1"/>
    <w:rsid w:val="0025374B"/>
    <w:rsid w:val="00257BBA"/>
    <w:rsid w:val="002759A8"/>
    <w:rsid w:val="00282D35"/>
    <w:rsid w:val="00283129"/>
    <w:rsid w:val="00284D76"/>
    <w:rsid w:val="00290D95"/>
    <w:rsid w:val="002A0E0F"/>
    <w:rsid w:val="002A7C33"/>
    <w:rsid w:val="002B3E71"/>
    <w:rsid w:val="002B6E40"/>
    <w:rsid w:val="002D30F5"/>
    <w:rsid w:val="002D681F"/>
    <w:rsid w:val="002D7B66"/>
    <w:rsid w:val="002E53AA"/>
    <w:rsid w:val="002F13F3"/>
    <w:rsid w:val="002F263C"/>
    <w:rsid w:val="002F2DAC"/>
    <w:rsid w:val="002F717F"/>
    <w:rsid w:val="00301C49"/>
    <w:rsid w:val="003071C8"/>
    <w:rsid w:val="00313F2A"/>
    <w:rsid w:val="003224FB"/>
    <w:rsid w:val="003230FC"/>
    <w:rsid w:val="0033224D"/>
    <w:rsid w:val="00332412"/>
    <w:rsid w:val="00345E5E"/>
    <w:rsid w:val="00346A90"/>
    <w:rsid w:val="00351ECA"/>
    <w:rsid w:val="00352F01"/>
    <w:rsid w:val="00361B79"/>
    <w:rsid w:val="00362979"/>
    <w:rsid w:val="0037283A"/>
    <w:rsid w:val="00377133"/>
    <w:rsid w:val="00380344"/>
    <w:rsid w:val="00391DED"/>
    <w:rsid w:val="003A0336"/>
    <w:rsid w:val="003A3C66"/>
    <w:rsid w:val="003A50E3"/>
    <w:rsid w:val="003B483C"/>
    <w:rsid w:val="003B530D"/>
    <w:rsid w:val="003C340D"/>
    <w:rsid w:val="003C56D9"/>
    <w:rsid w:val="003D4A3F"/>
    <w:rsid w:val="003D701F"/>
    <w:rsid w:val="003E672C"/>
    <w:rsid w:val="003F31F7"/>
    <w:rsid w:val="00401A52"/>
    <w:rsid w:val="00406D9F"/>
    <w:rsid w:val="00414AB7"/>
    <w:rsid w:val="00425AD2"/>
    <w:rsid w:val="0042671F"/>
    <w:rsid w:val="00430B1A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71561"/>
    <w:rsid w:val="00472283"/>
    <w:rsid w:val="00472325"/>
    <w:rsid w:val="004766DE"/>
    <w:rsid w:val="0048697F"/>
    <w:rsid w:val="00492DC0"/>
    <w:rsid w:val="00495730"/>
    <w:rsid w:val="004A6CD2"/>
    <w:rsid w:val="004B0203"/>
    <w:rsid w:val="004B5F9D"/>
    <w:rsid w:val="004C15A9"/>
    <w:rsid w:val="004C7AF0"/>
    <w:rsid w:val="004D344A"/>
    <w:rsid w:val="004D4FC8"/>
    <w:rsid w:val="004D56AF"/>
    <w:rsid w:val="004D607D"/>
    <w:rsid w:val="004D7235"/>
    <w:rsid w:val="004E421F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20CE1"/>
    <w:rsid w:val="00524FD2"/>
    <w:rsid w:val="00533B27"/>
    <w:rsid w:val="005357EC"/>
    <w:rsid w:val="00536E7C"/>
    <w:rsid w:val="0053766D"/>
    <w:rsid w:val="00551971"/>
    <w:rsid w:val="00553DA9"/>
    <w:rsid w:val="00554A87"/>
    <w:rsid w:val="005637C5"/>
    <w:rsid w:val="00576AD4"/>
    <w:rsid w:val="005A1EEB"/>
    <w:rsid w:val="005A4B77"/>
    <w:rsid w:val="005A6FAF"/>
    <w:rsid w:val="005C0C3E"/>
    <w:rsid w:val="005C0F79"/>
    <w:rsid w:val="005C4186"/>
    <w:rsid w:val="005C513C"/>
    <w:rsid w:val="005C5DAE"/>
    <w:rsid w:val="005C6857"/>
    <w:rsid w:val="005D063F"/>
    <w:rsid w:val="005D7CD2"/>
    <w:rsid w:val="005E26D8"/>
    <w:rsid w:val="005E441D"/>
    <w:rsid w:val="005F283F"/>
    <w:rsid w:val="005F3508"/>
    <w:rsid w:val="0060762D"/>
    <w:rsid w:val="0061006C"/>
    <w:rsid w:val="00615F0A"/>
    <w:rsid w:val="00646245"/>
    <w:rsid w:val="0066170B"/>
    <w:rsid w:val="00664E26"/>
    <w:rsid w:val="00671420"/>
    <w:rsid w:val="006760A3"/>
    <w:rsid w:val="00681709"/>
    <w:rsid w:val="006823C1"/>
    <w:rsid w:val="0069195A"/>
    <w:rsid w:val="006A4277"/>
    <w:rsid w:val="006A54E3"/>
    <w:rsid w:val="006D1CA2"/>
    <w:rsid w:val="006D51F6"/>
    <w:rsid w:val="006E4514"/>
    <w:rsid w:val="006F2847"/>
    <w:rsid w:val="006F654A"/>
    <w:rsid w:val="007051B3"/>
    <w:rsid w:val="007136FC"/>
    <w:rsid w:val="00714D7E"/>
    <w:rsid w:val="00727A0F"/>
    <w:rsid w:val="00731E41"/>
    <w:rsid w:val="00737F22"/>
    <w:rsid w:val="00747BA0"/>
    <w:rsid w:val="0075615A"/>
    <w:rsid w:val="00762193"/>
    <w:rsid w:val="007709CA"/>
    <w:rsid w:val="007763AD"/>
    <w:rsid w:val="00784E58"/>
    <w:rsid w:val="00787DE8"/>
    <w:rsid w:val="00794F1E"/>
    <w:rsid w:val="007A7F6C"/>
    <w:rsid w:val="007B0BE4"/>
    <w:rsid w:val="007B5038"/>
    <w:rsid w:val="007C1426"/>
    <w:rsid w:val="007C2F6F"/>
    <w:rsid w:val="007C56B3"/>
    <w:rsid w:val="007D3E99"/>
    <w:rsid w:val="007E2BD8"/>
    <w:rsid w:val="007E588D"/>
    <w:rsid w:val="007E6058"/>
    <w:rsid w:val="007F1683"/>
    <w:rsid w:val="007F6AB1"/>
    <w:rsid w:val="008103FF"/>
    <w:rsid w:val="0082643F"/>
    <w:rsid w:val="00826D89"/>
    <w:rsid w:val="00831EE4"/>
    <w:rsid w:val="008418CD"/>
    <w:rsid w:val="00844ECF"/>
    <w:rsid w:val="00845F84"/>
    <w:rsid w:val="0085005C"/>
    <w:rsid w:val="00856B24"/>
    <w:rsid w:val="00862485"/>
    <w:rsid w:val="00874038"/>
    <w:rsid w:val="00874CA0"/>
    <w:rsid w:val="00876E30"/>
    <w:rsid w:val="008839D0"/>
    <w:rsid w:val="008851E5"/>
    <w:rsid w:val="008857A6"/>
    <w:rsid w:val="0089149E"/>
    <w:rsid w:val="00893E8E"/>
    <w:rsid w:val="008948AF"/>
    <w:rsid w:val="00895E3C"/>
    <w:rsid w:val="008A06C9"/>
    <w:rsid w:val="008A43BA"/>
    <w:rsid w:val="008A7872"/>
    <w:rsid w:val="008B4C0B"/>
    <w:rsid w:val="008B7CDC"/>
    <w:rsid w:val="008C0122"/>
    <w:rsid w:val="008C29CC"/>
    <w:rsid w:val="008D222E"/>
    <w:rsid w:val="008D4A48"/>
    <w:rsid w:val="008D6659"/>
    <w:rsid w:val="008E50F2"/>
    <w:rsid w:val="008E62C6"/>
    <w:rsid w:val="008F3928"/>
    <w:rsid w:val="008F753B"/>
    <w:rsid w:val="00900DB5"/>
    <w:rsid w:val="009033EF"/>
    <w:rsid w:val="009107A9"/>
    <w:rsid w:val="00921730"/>
    <w:rsid w:val="009220D6"/>
    <w:rsid w:val="00925288"/>
    <w:rsid w:val="00930A2A"/>
    <w:rsid w:val="009324B7"/>
    <w:rsid w:val="00935969"/>
    <w:rsid w:val="009513CD"/>
    <w:rsid w:val="00956D84"/>
    <w:rsid w:val="00993517"/>
    <w:rsid w:val="00993D9D"/>
    <w:rsid w:val="00997193"/>
    <w:rsid w:val="009B4572"/>
    <w:rsid w:val="009B6048"/>
    <w:rsid w:val="009C2F64"/>
    <w:rsid w:val="009D290A"/>
    <w:rsid w:val="009D3B3C"/>
    <w:rsid w:val="00A006DF"/>
    <w:rsid w:val="00A348B5"/>
    <w:rsid w:val="00A56721"/>
    <w:rsid w:val="00A65828"/>
    <w:rsid w:val="00A70901"/>
    <w:rsid w:val="00A92E38"/>
    <w:rsid w:val="00A95002"/>
    <w:rsid w:val="00AB7E26"/>
    <w:rsid w:val="00AC5D17"/>
    <w:rsid w:val="00AC6E93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109C3"/>
    <w:rsid w:val="00B13DDD"/>
    <w:rsid w:val="00B14E2B"/>
    <w:rsid w:val="00B15CBC"/>
    <w:rsid w:val="00B17B7C"/>
    <w:rsid w:val="00B20088"/>
    <w:rsid w:val="00B22DDC"/>
    <w:rsid w:val="00B46C83"/>
    <w:rsid w:val="00B90C6E"/>
    <w:rsid w:val="00BA0224"/>
    <w:rsid w:val="00BA27B0"/>
    <w:rsid w:val="00BB09A8"/>
    <w:rsid w:val="00BB291A"/>
    <w:rsid w:val="00BC2B7B"/>
    <w:rsid w:val="00BD450C"/>
    <w:rsid w:val="00BD6003"/>
    <w:rsid w:val="00BD66B4"/>
    <w:rsid w:val="00BE1A40"/>
    <w:rsid w:val="00BF02F1"/>
    <w:rsid w:val="00BF63BA"/>
    <w:rsid w:val="00C128F3"/>
    <w:rsid w:val="00C16150"/>
    <w:rsid w:val="00C34C6A"/>
    <w:rsid w:val="00C34E67"/>
    <w:rsid w:val="00C40723"/>
    <w:rsid w:val="00C4223C"/>
    <w:rsid w:val="00C44669"/>
    <w:rsid w:val="00C516DF"/>
    <w:rsid w:val="00C535DD"/>
    <w:rsid w:val="00C56A13"/>
    <w:rsid w:val="00C57C0D"/>
    <w:rsid w:val="00C61E22"/>
    <w:rsid w:val="00C710C6"/>
    <w:rsid w:val="00C74128"/>
    <w:rsid w:val="00C7782C"/>
    <w:rsid w:val="00C77C74"/>
    <w:rsid w:val="00C82B6A"/>
    <w:rsid w:val="00C9205C"/>
    <w:rsid w:val="00CA4190"/>
    <w:rsid w:val="00CB336D"/>
    <w:rsid w:val="00CB7BAC"/>
    <w:rsid w:val="00CC3281"/>
    <w:rsid w:val="00CE0543"/>
    <w:rsid w:val="00CE3569"/>
    <w:rsid w:val="00CF69DE"/>
    <w:rsid w:val="00D03E55"/>
    <w:rsid w:val="00D20A8A"/>
    <w:rsid w:val="00D3327B"/>
    <w:rsid w:val="00D409E4"/>
    <w:rsid w:val="00D63D49"/>
    <w:rsid w:val="00D80594"/>
    <w:rsid w:val="00D82B3C"/>
    <w:rsid w:val="00D835B9"/>
    <w:rsid w:val="00D85D05"/>
    <w:rsid w:val="00D86C36"/>
    <w:rsid w:val="00D92FF7"/>
    <w:rsid w:val="00D93B58"/>
    <w:rsid w:val="00DB089C"/>
    <w:rsid w:val="00DC21A8"/>
    <w:rsid w:val="00DC2B04"/>
    <w:rsid w:val="00DD10CE"/>
    <w:rsid w:val="00DD23C9"/>
    <w:rsid w:val="00DD5B8B"/>
    <w:rsid w:val="00DD7359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47D0A"/>
    <w:rsid w:val="00E50BE0"/>
    <w:rsid w:val="00E646A2"/>
    <w:rsid w:val="00E80E85"/>
    <w:rsid w:val="00E85B67"/>
    <w:rsid w:val="00E87E69"/>
    <w:rsid w:val="00E96952"/>
    <w:rsid w:val="00EA2E3E"/>
    <w:rsid w:val="00EB2413"/>
    <w:rsid w:val="00EB51E6"/>
    <w:rsid w:val="00ED4DC2"/>
    <w:rsid w:val="00ED5B2D"/>
    <w:rsid w:val="00EE1B6F"/>
    <w:rsid w:val="00EF14FE"/>
    <w:rsid w:val="00EF32AD"/>
    <w:rsid w:val="00EF4300"/>
    <w:rsid w:val="00EF7296"/>
    <w:rsid w:val="00F1338E"/>
    <w:rsid w:val="00F151EE"/>
    <w:rsid w:val="00F200CF"/>
    <w:rsid w:val="00F21229"/>
    <w:rsid w:val="00F222DD"/>
    <w:rsid w:val="00F3492C"/>
    <w:rsid w:val="00F42DE4"/>
    <w:rsid w:val="00F453A4"/>
    <w:rsid w:val="00F46EF9"/>
    <w:rsid w:val="00F473A1"/>
    <w:rsid w:val="00F505DB"/>
    <w:rsid w:val="00F52661"/>
    <w:rsid w:val="00F65601"/>
    <w:rsid w:val="00F65BE8"/>
    <w:rsid w:val="00F74B17"/>
    <w:rsid w:val="00F93200"/>
    <w:rsid w:val="00FA2F13"/>
    <w:rsid w:val="00FA6073"/>
    <w:rsid w:val="00FA6B0A"/>
    <w:rsid w:val="00FB4DB1"/>
    <w:rsid w:val="00FC16B5"/>
    <w:rsid w:val="00FC32EC"/>
    <w:rsid w:val="00FC3A8D"/>
    <w:rsid w:val="00FD086D"/>
    <w:rsid w:val="00FE0A03"/>
    <w:rsid w:val="00FF0616"/>
    <w:rsid w:val="00FF1391"/>
    <w:rsid w:val="00FF1B91"/>
    <w:rsid w:val="00FF3FB1"/>
    <w:rsid w:val="00FF4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ECA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93517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93517"/>
    <w:rPr>
      <w:rFonts w:ascii="Cambria" w:hAnsi="Cambria" w:cs="Cambria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82</Words>
  <Characters>468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План мероприятий на октябрь 2019 г</dc:title>
  <dc:subject/>
  <dc:creator>user</dc:creator>
  <cp:keywords/>
  <dc:description/>
  <cp:lastModifiedBy>Ольга</cp:lastModifiedBy>
  <cp:revision>2</cp:revision>
  <dcterms:created xsi:type="dcterms:W3CDTF">2019-10-23T08:30:00Z</dcterms:created>
  <dcterms:modified xsi:type="dcterms:W3CDTF">2019-10-23T08:30:00Z</dcterms:modified>
</cp:coreProperties>
</file>