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32" w:rsidRPr="00776529" w:rsidRDefault="008D6D32" w:rsidP="00776529">
      <w:pPr>
        <w:jc w:val="center"/>
        <w:rPr>
          <w:rFonts w:ascii="Times New Roman" w:hAnsi="Times New Roman" w:cs="Times New Roman"/>
          <w:sz w:val="28"/>
          <w:szCs w:val="28"/>
        </w:rPr>
      </w:pPr>
      <w:r w:rsidRPr="00776529">
        <w:rPr>
          <w:rFonts w:ascii="Times New Roman" w:hAnsi="Times New Roman" w:cs="Times New Roman"/>
          <w:sz w:val="28"/>
          <w:szCs w:val="28"/>
        </w:rPr>
        <w:t xml:space="preserve">Информация о проведении </w:t>
      </w:r>
      <w:r w:rsidRPr="00776529">
        <w:rPr>
          <w:rFonts w:ascii="Times New Roman" w:hAnsi="Times New Roman" w:cs="Times New Roman"/>
          <w:b/>
          <w:bCs/>
          <w:sz w:val="28"/>
          <w:szCs w:val="28"/>
        </w:rPr>
        <w:t>конкурса чтецов «Этих дней не смолкнет слава!»</w:t>
      </w:r>
    </w:p>
    <w:p w:rsidR="008D6D32" w:rsidRPr="002252CD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2252CD">
        <w:rPr>
          <w:rFonts w:ascii="Times New Roman" w:hAnsi="Times New Roman" w:cs="Times New Roman"/>
          <w:sz w:val="28"/>
          <w:szCs w:val="28"/>
        </w:rPr>
        <w:t xml:space="preserve">19 февраля в библиотеке поселка Сараны прошел конкурс чтецов «Этих дней не смолкнет слава!» В конкурсе приняли участие </w:t>
      </w: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Pr="002252CD">
        <w:rPr>
          <w:rFonts w:ascii="Times New Roman" w:hAnsi="Times New Roman" w:cs="Times New Roman"/>
          <w:sz w:val="28"/>
          <w:szCs w:val="28"/>
        </w:rPr>
        <w:t xml:space="preserve"> 3-5 классов в количестве 9 человек.</w:t>
      </w: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Цель конкурса: создание условий для  познавательного  и  художественно-эстетического  развития детей; воспитание положительного эмоционального  отношения  к  литературным поэтическим произведениям; формирование    навыков  выразительного чтения, артистических  умений;  выявление  лучших чтецов среди детей, предоставление  им возможности для самовыражения таланта.</w:t>
      </w:r>
    </w:p>
    <w:p w:rsidR="008D6D32" w:rsidRPr="00776529" w:rsidRDefault="008D6D32" w:rsidP="00776529">
      <w:pPr>
        <w:pStyle w:val="NormalWeb"/>
        <w:shd w:val="clear" w:color="auto" w:fill="FFFFFF"/>
        <w:spacing w:before="0" w:beforeAutospacing="0"/>
        <w:jc w:val="both"/>
        <w:rPr>
          <w:rFonts w:cs="Calibri"/>
          <w:sz w:val="28"/>
          <w:szCs w:val="28"/>
        </w:rPr>
      </w:pPr>
      <w:r>
        <w:rPr>
          <w:rStyle w:val="Strong"/>
          <w:b w:val="0"/>
          <w:bCs w:val="0"/>
          <w:sz w:val="28"/>
          <w:szCs w:val="28"/>
        </w:rPr>
        <w:t>Гости конкурса тепло встречали участников громкими аплодисментами.</w:t>
      </w:r>
    </w:p>
    <w:p w:rsidR="008D6D32" w:rsidRPr="004F58A8" w:rsidRDefault="008D6D32" w:rsidP="0077652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58A8">
        <w:rPr>
          <w:rFonts w:ascii="Times New Roman" w:hAnsi="Times New Roman" w:cs="Times New Roman"/>
          <w:sz w:val="28"/>
          <w:szCs w:val="28"/>
          <w:shd w:val="clear" w:color="auto" w:fill="FFFFFF"/>
        </w:rPr>
        <w:t>Члены жюри  оценивали  уровень  исполнения  поэтического  произведения  по  5-ти   бальной  шкале.  Все участники конкурса  чтецов  серьезно  подготовились,  блестяще  выступили,  показав  свое   мастерство   и оригинальность исполнения.</w:t>
      </w:r>
    </w:p>
    <w:p w:rsidR="008D6D32" w:rsidRPr="004F58A8" w:rsidRDefault="008D6D32" w:rsidP="0077652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58A8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длительного обсуждения жюри огласило результаты, победители были награждены  дипломами:</w:t>
      </w:r>
    </w:p>
    <w:p w:rsidR="008D6D32" w:rsidRDefault="008D6D32" w:rsidP="00776529">
      <w:pPr>
        <w:pStyle w:val="NormalWeb"/>
        <w:shd w:val="clear" w:color="auto" w:fill="FFFFFF"/>
        <w:spacing w:before="0" w:beforeAutospacing="0"/>
        <w:jc w:val="both"/>
        <w:rPr>
          <w:rStyle w:val="Strong"/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color w:val="222222"/>
        </w:rPr>
        <w:t xml:space="preserve">      Дипломом III-степени — Сафарова Эльнар</w:t>
      </w:r>
    </w:p>
    <w:p w:rsidR="008D6D32" w:rsidRDefault="008D6D32" w:rsidP="00776529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color w:val="222222"/>
        </w:rPr>
        <w:t>      Диплом II-степени — Кузнецова Ульяна и Телепова Вилетта    </w:t>
      </w:r>
    </w:p>
    <w:p w:rsidR="008D6D32" w:rsidRDefault="008D6D32" w:rsidP="00776529">
      <w:pPr>
        <w:pStyle w:val="NormalWeb"/>
        <w:shd w:val="clear" w:color="auto" w:fill="FFFFFF"/>
        <w:spacing w:before="0" w:beforeAutospacing="0"/>
        <w:jc w:val="both"/>
        <w:rPr>
          <w:rStyle w:val="Strong"/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color w:val="222222"/>
        </w:rPr>
        <w:t>      Диплом I-ой степени   — Лопатюк София,</w:t>
      </w:r>
    </w:p>
    <w:p w:rsidR="008D6D32" w:rsidRDefault="008D6D32" w:rsidP="00776529">
      <w:pPr>
        <w:pStyle w:val="NormalWeb"/>
        <w:shd w:val="clear" w:color="auto" w:fill="FFFFFF"/>
        <w:spacing w:before="0" w:beforeAutospacing="0"/>
        <w:jc w:val="both"/>
        <w:rPr>
          <w:rStyle w:val="Strong"/>
          <w:rFonts w:cs="Calibri"/>
          <w:b w:val="0"/>
          <w:bCs w:val="0"/>
          <w:sz w:val="28"/>
          <w:szCs w:val="28"/>
        </w:rPr>
      </w:pPr>
      <w:r w:rsidRPr="004F58A8">
        <w:rPr>
          <w:rStyle w:val="Strong"/>
          <w:b w:val="0"/>
          <w:bCs w:val="0"/>
          <w:sz w:val="28"/>
          <w:szCs w:val="28"/>
        </w:rPr>
        <w:t>остальные участники получили сертификаты. Все участники получили сладкие призы.</w:t>
      </w:r>
    </w:p>
    <w:p w:rsidR="008D6D32" w:rsidRPr="004F58A8" w:rsidRDefault="008D6D32" w:rsidP="00776529">
      <w:pPr>
        <w:pStyle w:val="NormalWeb"/>
        <w:shd w:val="clear" w:color="auto" w:fill="FFFFFF"/>
        <w:spacing w:before="0" w:beforeAutospacing="0"/>
        <w:jc w:val="both"/>
        <w:rPr>
          <w:rFonts w:cs="Calibri"/>
          <w:sz w:val="28"/>
          <w:szCs w:val="28"/>
        </w:rPr>
      </w:pPr>
      <w:r w:rsidRPr="004F58A8">
        <w:rPr>
          <w:sz w:val="28"/>
          <w:szCs w:val="28"/>
          <w:shd w:val="clear" w:color="auto" w:fill="FFFFFF"/>
        </w:rPr>
        <w:t>От всей души поздравляем и благодарим всех детей  за участие в конкурсе чтецов, за их  труд и талант, а также их родителей, и гостей конкурса за участие!</w:t>
      </w: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776529">
        <w:rPr>
          <w:rFonts w:ascii="Times New Roman" w:hAnsi="Times New Roman" w:cs="Times New Roman"/>
          <w:sz w:val="28"/>
          <w:szCs w:val="28"/>
        </w:rPr>
        <w:t>Н.Г.Баланина</w:t>
      </w: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D32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D32" w:rsidRPr="00776529" w:rsidRDefault="008D6D32" w:rsidP="00776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-54pt;margin-top:207pt;width:302.15pt;height:226.85pt;z-index:251658752">
            <v:imagedata r:id="rId4" r:href="rId5"/>
          </v:shape>
        </w:pict>
      </w:r>
      <w:r>
        <w:rPr>
          <w:noProof/>
          <w:lang w:eastAsia="ru-RU"/>
        </w:rPr>
        <w:pict>
          <v:shape id="_x0000_s1027" type="#_x0000_t75" alt="" style="position:absolute;left:0;text-align:left;margin-left:261pt;margin-top:171pt;width:212.4pt;height:283.2pt;z-index:251657728">
            <v:imagedata r:id="rId6" r:href="rId7"/>
          </v:shape>
        </w:pict>
      </w:r>
      <w:r>
        <w:rPr>
          <w:noProof/>
          <w:lang w:eastAsia="ru-RU"/>
        </w:rPr>
        <w:pict>
          <v:shape id="_x0000_s1028" type="#_x0000_t75" alt="" style="position:absolute;left:0;text-align:left;margin-left:-36pt;margin-top:-9pt;width:378pt;height:283.2pt;z-index:251656704">
            <v:imagedata r:id="rId8" r:href="rId9"/>
          </v:shape>
        </w:pict>
      </w:r>
    </w:p>
    <w:sectPr w:rsidR="008D6D32" w:rsidRPr="0077652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2C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2CD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09CA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58A8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5622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7652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D32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1A1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6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F5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F58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1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https://sun9-64.userapi.com/impf/dHHragZsmptxmE83qwPeFxCUNl2cUeGL-b-3dQ/AiCjIOky3qM.jpg?size=960x1280&amp;quality=96&amp;proxy=1&amp;sign=95469aaa63f705c61fbebd85692cb5c1&amp;type=albu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https://sun9-54.userapi.com/impf/lhwFM3WrmAT0SLfVl7WfZpTBeAOd8coXtd-xIA/yTx2-GgehKM.jpg?size=1280x960&amp;quality=96&amp;proxy=1&amp;sign=b9133b3beb62e5618b0cbb52efb40d3c&amp;type=albu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https://sun9-42.userapi.com/impf/WL-6ABPZ7_i-sBwjVX3taVMl0wZaJsq7HQtXPg/nTFQVWT1P1Q.jpg?size=1280x960&amp;quality=96&amp;proxy=1&amp;sign=a77b3344f10dae1fe160bed1c1b48b16&amp;type=alb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224</Words>
  <Characters>1281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проведении конкурса чтецов «Этих дней не смолкнет слава</dc:title>
  <dc:subject/>
  <dc:creator>1</dc:creator>
  <cp:keywords/>
  <dc:description/>
  <cp:lastModifiedBy>Ольга</cp:lastModifiedBy>
  <cp:revision>2</cp:revision>
  <dcterms:created xsi:type="dcterms:W3CDTF">2021-02-25T05:11:00Z</dcterms:created>
  <dcterms:modified xsi:type="dcterms:W3CDTF">2021-02-25T05:11:00Z</dcterms:modified>
</cp:coreProperties>
</file>