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532" w:rsidRDefault="003B7532" w:rsidP="00BA4942">
      <w:pPr>
        <w:jc w:val="center"/>
        <w:rPr>
          <w:rFonts w:ascii="Times New Roman" w:hAnsi="Times New Roman" w:cs="Times New Roman"/>
          <w:sz w:val="28"/>
          <w:szCs w:val="28"/>
        </w:rPr>
      </w:pPr>
      <w:r w:rsidRPr="00BA4942">
        <w:rPr>
          <w:rFonts w:ascii="Times New Roman" w:hAnsi="Times New Roman" w:cs="Times New Roman"/>
          <w:sz w:val="28"/>
          <w:szCs w:val="28"/>
        </w:rPr>
        <w:t>Информация по акции «Подари книгу библиотеке»</w:t>
      </w:r>
    </w:p>
    <w:p w:rsidR="003B7532" w:rsidRDefault="003B7532" w:rsidP="00BA49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Сегодня, 17 февраля закончилась акция «Подари книгу библиотеке», которая была объявлена с 10 по 17 февраля 2021 года. В ходе акции библиотека поселка Сараны пополнилась на 25 книг, 2 из которых детская литература.</w:t>
      </w:r>
    </w:p>
    <w:p w:rsidR="003B7532" w:rsidRDefault="003B7532" w:rsidP="00BA49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Считаю, что акция прошла успешно.  Хочу выразить благодарность жителям, принявшим участие в акции: Кузнецовой С.П., Налимовой Т.В., Налимовой Е.А., Андреевой Л.А. и  Сафиной Н.С.  Спасибо за участие в акции! </w:t>
      </w:r>
    </w:p>
    <w:p w:rsidR="003B7532" w:rsidRPr="00BA4942" w:rsidRDefault="003B7532" w:rsidP="00BA494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margin-left:261pt;margin-top:317.4pt;width:212.25pt;height:283.5pt;z-index:251658752">
            <v:imagedata r:id="rId4" r:href="rId5"/>
            <w10:wrap type="square"/>
          </v:shape>
        </w:pict>
      </w:r>
      <w:r>
        <w:rPr>
          <w:noProof/>
          <w:lang w:eastAsia="ru-RU"/>
        </w:rPr>
        <w:pict>
          <v:shape id="_x0000_s1027" type="#_x0000_t75" alt="" style="position:absolute;margin-left:117pt;margin-top:65.4pt;width:212.25pt;height:283.5pt;z-index:251657728">
            <v:imagedata r:id="rId6" r:href="rId7"/>
            <w10:wrap type="square"/>
          </v:shape>
        </w:pict>
      </w:r>
      <w:r>
        <w:rPr>
          <w:noProof/>
          <w:lang w:eastAsia="ru-RU"/>
        </w:rPr>
        <w:pict>
          <v:shape id="_x0000_s1028" type="#_x0000_t75" alt="" style="position:absolute;margin-left:-27pt;margin-top:47.4pt;width:212.25pt;height:283.5pt;z-index:251656704">
            <v:imagedata r:id="rId8" r:href="rId9"/>
            <w10:wrap type="square"/>
          </v:shape>
        </w:pic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Н.Г.Баланина</w:t>
      </w:r>
    </w:p>
    <w:sectPr w:rsidR="003B7532" w:rsidRPr="00BA4942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4942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26D2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CB0"/>
    <w:rsid w:val="000A148F"/>
    <w:rsid w:val="000A1E37"/>
    <w:rsid w:val="000A23CE"/>
    <w:rsid w:val="000A2EFE"/>
    <w:rsid w:val="000A37D6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1C0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6C1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477B"/>
    <w:rsid w:val="00285BB8"/>
    <w:rsid w:val="00286941"/>
    <w:rsid w:val="00286E4A"/>
    <w:rsid w:val="002872C2"/>
    <w:rsid w:val="00287C61"/>
    <w:rsid w:val="002904E1"/>
    <w:rsid w:val="002923BD"/>
    <w:rsid w:val="00293742"/>
    <w:rsid w:val="00293A4B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2DB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ED9"/>
    <w:rsid w:val="0030634A"/>
    <w:rsid w:val="0030646D"/>
    <w:rsid w:val="0030696F"/>
    <w:rsid w:val="003071E1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1C17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3A9"/>
    <w:rsid w:val="00337781"/>
    <w:rsid w:val="00337C4F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5CCC"/>
    <w:rsid w:val="003B6879"/>
    <w:rsid w:val="003B7532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52C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DCE"/>
    <w:rsid w:val="005E7AD0"/>
    <w:rsid w:val="005F06DA"/>
    <w:rsid w:val="005F0A2A"/>
    <w:rsid w:val="005F0A8F"/>
    <w:rsid w:val="005F0BD7"/>
    <w:rsid w:val="005F119E"/>
    <w:rsid w:val="005F188D"/>
    <w:rsid w:val="005F192B"/>
    <w:rsid w:val="005F2A98"/>
    <w:rsid w:val="005F31EC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57953"/>
    <w:rsid w:val="00660638"/>
    <w:rsid w:val="00660ACF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5927"/>
    <w:rsid w:val="00795B43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69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5786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4942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204B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1EF"/>
    <w:rsid w:val="00CE5A7F"/>
    <w:rsid w:val="00CE6CFE"/>
    <w:rsid w:val="00CF098C"/>
    <w:rsid w:val="00CF1119"/>
    <w:rsid w:val="00CF2E64"/>
    <w:rsid w:val="00CF30A1"/>
    <w:rsid w:val="00CF338C"/>
    <w:rsid w:val="00CF3DB6"/>
    <w:rsid w:val="00CF55EB"/>
    <w:rsid w:val="00CF6811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C4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7A7"/>
    <w:rsid w:val="00ED2B32"/>
    <w:rsid w:val="00ED2DB1"/>
    <w:rsid w:val="00ED3B45"/>
    <w:rsid w:val="00ED3B86"/>
    <w:rsid w:val="00ED5E8C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6B8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107C"/>
    <w:rsid w:val="00FB1586"/>
    <w:rsid w:val="00FB3A9A"/>
    <w:rsid w:val="00FB3AE4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2DA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671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https://sun9-45.userapi.com/impf/9ma8T_jlPe9V_2Op0DZIKlg_1BaowR-kTn6n2g/aItF3lCGrjI.jpg?size=780x1040&amp;quality=96&amp;proxy=1&amp;sign=d5c2bdc9197248a83a4652121a2bade1&amp;type=albu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https://sun9-44.userapi.com/impf/AHqtAWDO0hP4VmXDUyLJODXbGbFX68qruMT61g/Vw0KAM04Hgs.jpg?size=780x1040&amp;quality=96&amp;proxy=1&amp;sign=298e28209796528813ff7ff7d7e90dd4&amp;type=album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https://sun9-51.userapi.com/impf/eKZOBaM5GRXgFRF4clSoPCNKMmA4KFChzFrEcA/ZLhSK35QqMw.jpg?size=780x1040&amp;quality=96&amp;proxy=1&amp;sign=0d107862477546adae511180dc32da53&amp;type=alb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85</Words>
  <Characters>488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по акции «Подари книгу библиотеке»</dc:title>
  <dc:subject/>
  <dc:creator>1</dc:creator>
  <cp:keywords/>
  <dc:description/>
  <cp:lastModifiedBy>Ольга</cp:lastModifiedBy>
  <cp:revision>2</cp:revision>
  <dcterms:created xsi:type="dcterms:W3CDTF">2021-02-18T05:10:00Z</dcterms:created>
  <dcterms:modified xsi:type="dcterms:W3CDTF">2021-02-18T05:10:00Z</dcterms:modified>
</cp:coreProperties>
</file>