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72A4" w:rsidRPr="00DC1C50" w:rsidRDefault="00F172A4" w:rsidP="00DC1C5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C1C50">
        <w:rPr>
          <w:rFonts w:ascii="Times New Roman" w:hAnsi="Times New Roman" w:cs="Times New Roman"/>
          <w:b/>
          <w:bCs/>
          <w:sz w:val="28"/>
          <w:szCs w:val="28"/>
        </w:rPr>
        <w:t>Информация о книжной выставке «Поэзия доброты»</w:t>
      </w:r>
    </w:p>
    <w:p w:rsidR="00F172A4" w:rsidRDefault="00F172A4"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alt="" style="position:absolute;margin-left:279pt;margin-top:16.5pt;width:212.25pt;height:283.5pt;z-index:251658240">
            <v:imagedata r:id="rId4" r:href="rId5"/>
            <w10:wrap type="square"/>
          </v:shape>
        </w:pict>
      </w:r>
    </w:p>
    <w:p w:rsidR="00F172A4" w:rsidRPr="00DC1C50" w:rsidRDefault="00F172A4" w:rsidP="00DC1C50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C1C5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17 февраля 2021 года исполнилось 115 лет со дня рождения Агнии Львовны Барто. К юбилею А. Барто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библиотеке поселка Сараны </w:t>
      </w:r>
      <w:r w:rsidRPr="00DC1C5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оформлена книжная выставка  «Поэзия доброты». На​ выставке представлены знакомые с​ детства яркие книги для детей из фонда библиотеки: «Я расту», «Игрушки», «Младший брат», «Фонарик» и многие другие. Все мы родом из детства, и если хотим хоть ненадолго вернуться в атмосферу радости, счастья, безмятежности – нужно просто взять и почитать томик детских стихотворений Агнии Львовны Барто.  Агния  Львовна очень хорошо понимала и с невероятной точностью угадывала, что чувствуют дети в тех или иных жизненных ситуациях, о чем мечтают, что любят делать и что не любят. Читая её стихи, дети могут безошибочно угадать, как поступать плохо, а как хорошо, с кого можно брать пример, а с кого нельзя. Книги А.Барто – замечательный подарок не только юным читателям, но и их родителям, которые перелистывая страницы её книг, могут вновь почувствовать себя детьми.   </w:t>
      </w:r>
    </w:p>
    <w:p w:rsidR="00F172A4" w:rsidRPr="00DC1C50" w:rsidRDefault="00F172A4" w:rsidP="00DC1C50">
      <w:pPr>
        <w:pStyle w:val="NormalWeb"/>
        <w:shd w:val="clear" w:color="auto" w:fill="FFFFFF"/>
        <w:spacing w:before="180" w:beforeAutospacing="0" w:after="180" w:afterAutospacing="0"/>
        <w:jc w:val="both"/>
        <w:rPr>
          <w:rStyle w:val="Emphasis"/>
          <w:sz w:val="28"/>
          <w:szCs w:val="28"/>
          <w:shd w:val="clear" w:color="auto" w:fill="FFFFFF"/>
        </w:rPr>
      </w:pPr>
      <w:r w:rsidRPr="00DC1C50">
        <w:rPr>
          <w:sz w:val="28"/>
          <w:szCs w:val="28"/>
          <w:shd w:val="clear" w:color="auto" w:fill="FFFFFF"/>
        </w:rPr>
        <w:t>Как писала сама поэтесса:</w:t>
      </w:r>
      <w:r w:rsidRPr="00DC1C50">
        <w:rPr>
          <w:rStyle w:val="Emphasis"/>
          <w:sz w:val="28"/>
          <w:szCs w:val="28"/>
          <w:shd w:val="clear" w:color="auto" w:fill="FFFFFF"/>
        </w:rPr>
        <w:t xml:space="preserve"> </w:t>
      </w:r>
    </w:p>
    <w:p w:rsidR="00F172A4" w:rsidRPr="00DC1C50" w:rsidRDefault="00F172A4" w:rsidP="00DC1C50">
      <w:pPr>
        <w:pStyle w:val="NormalWeb"/>
        <w:shd w:val="clear" w:color="auto" w:fill="FFFFFF"/>
        <w:spacing w:before="180" w:beforeAutospacing="0" w:after="180" w:afterAutospacing="0"/>
        <w:jc w:val="both"/>
        <w:rPr>
          <w:rFonts w:cs="Calibri"/>
          <w:sz w:val="28"/>
          <w:szCs w:val="28"/>
        </w:rPr>
      </w:pPr>
      <w:r w:rsidRPr="00DC1C50">
        <w:rPr>
          <w:rStyle w:val="Emphasis"/>
          <w:sz w:val="28"/>
          <w:szCs w:val="28"/>
          <w:shd w:val="clear" w:color="auto" w:fill="FFFFFF"/>
        </w:rPr>
        <w:t>Должна признаться, я никогда не ощущаю, что пишу только для детей.</w:t>
      </w:r>
    </w:p>
    <w:p w:rsidR="00F172A4" w:rsidRPr="00DC1C50" w:rsidRDefault="00F172A4" w:rsidP="00DC1C50">
      <w:pPr>
        <w:pStyle w:val="NormalWeb"/>
        <w:shd w:val="clear" w:color="auto" w:fill="FFFFFF"/>
        <w:spacing w:before="180" w:beforeAutospacing="0" w:after="180" w:afterAutospacing="0"/>
        <w:jc w:val="both"/>
        <w:rPr>
          <w:rFonts w:cs="Calibri"/>
          <w:sz w:val="28"/>
          <w:szCs w:val="28"/>
        </w:rPr>
      </w:pPr>
      <w:r w:rsidRPr="00DC1C50">
        <w:rPr>
          <w:rStyle w:val="Emphasis"/>
          <w:sz w:val="28"/>
          <w:szCs w:val="28"/>
          <w:shd w:val="clear" w:color="auto" w:fill="FFFFFF"/>
        </w:rPr>
        <w:t>Мне кажется, что детское стихотворение всегда обращено к взрослому.</w:t>
      </w:r>
    </w:p>
    <w:p w:rsidR="00F172A4" w:rsidRPr="00DC1C50" w:rsidRDefault="00F172A4" w:rsidP="00DC1C50">
      <w:pPr>
        <w:pStyle w:val="NormalWeb"/>
        <w:shd w:val="clear" w:color="auto" w:fill="FFFFFF"/>
        <w:spacing w:before="180" w:beforeAutospacing="0" w:after="180" w:afterAutospacing="0"/>
        <w:jc w:val="right"/>
        <w:rPr>
          <w:rFonts w:cs="Calibri"/>
          <w:sz w:val="28"/>
          <w:szCs w:val="28"/>
        </w:rPr>
      </w:pPr>
      <w:r w:rsidRPr="00DC1C50">
        <w:rPr>
          <w:rStyle w:val="Emphasis"/>
          <w:sz w:val="28"/>
          <w:szCs w:val="28"/>
          <w:shd w:val="clear" w:color="auto" w:fill="FFFFFF"/>
        </w:rPr>
        <w:t>А.Л. Барто</w:t>
      </w:r>
    </w:p>
    <w:p w:rsidR="00F172A4" w:rsidRDefault="00F172A4" w:rsidP="00E97259">
      <w:pPr>
        <w:jc w:val="center"/>
        <w:rPr>
          <w:rFonts w:ascii="Times New Roman" w:hAnsi="Times New Roman" w:cs="Times New Roman"/>
          <w:sz w:val="28"/>
          <w:szCs w:val="28"/>
        </w:rPr>
      </w:pPr>
      <w:r w:rsidRPr="00E97259">
        <w:rPr>
          <w:rFonts w:ascii="Times New Roman" w:hAnsi="Times New Roman" w:cs="Times New Roman"/>
          <w:sz w:val="28"/>
          <w:szCs w:val="28"/>
        </w:rPr>
        <w:t>Приглашаю посетить выставку книг Агнии Барто,</w:t>
      </w:r>
    </w:p>
    <w:p w:rsidR="00F172A4" w:rsidRDefault="00F172A4" w:rsidP="00E97259">
      <w:pPr>
        <w:jc w:val="center"/>
        <w:rPr>
          <w:rFonts w:ascii="Times New Roman" w:hAnsi="Times New Roman" w:cs="Times New Roman"/>
          <w:sz w:val="28"/>
          <w:szCs w:val="28"/>
        </w:rPr>
      </w:pPr>
      <w:r w:rsidRPr="00E97259">
        <w:rPr>
          <w:rFonts w:ascii="Times New Roman" w:hAnsi="Times New Roman" w:cs="Times New Roman"/>
          <w:sz w:val="28"/>
          <w:szCs w:val="28"/>
        </w:rPr>
        <w:t>которая будет работать с 17 по 24 февраля 2021г.</w:t>
      </w:r>
    </w:p>
    <w:p w:rsidR="00F172A4" w:rsidRDefault="00F172A4" w:rsidP="00E9725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172A4" w:rsidRPr="00E97259" w:rsidRDefault="00F172A4" w:rsidP="00E97259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F172A4" w:rsidRPr="00E97259" w:rsidSect="00D47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508E7"/>
    <w:rsid w:val="000005DD"/>
    <w:rsid w:val="00000D74"/>
    <w:rsid w:val="00002E5F"/>
    <w:rsid w:val="00004BF5"/>
    <w:rsid w:val="00004DC4"/>
    <w:rsid w:val="00006458"/>
    <w:rsid w:val="0000693E"/>
    <w:rsid w:val="00007240"/>
    <w:rsid w:val="0001046B"/>
    <w:rsid w:val="0001163D"/>
    <w:rsid w:val="000119E3"/>
    <w:rsid w:val="000162AD"/>
    <w:rsid w:val="00016862"/>
    <w:rsid w:val="00016CE2"/>
    <w:rsid w:val="00017ED8"/>
    <w:rsid w:val="00020885"/>
    <w:rsid w:val="0002112F"/>
    <w:rsid w:val="00021E83"/>
    <w:rsid w:val="00022C83"/>
    <w:rsid w:val="0002396C"/>
    <w:rsid w:val="00023F18"/>
    <w:rsid w:val="00024391"/>
    <w:rsid w:val="0002511A"/>
    <w:rsid w:val="00026340"/>
    <w:rsid w:val="000270AF"/>
    <w:rsid w:val="00027AAA"/>
    <w:rsid w:val="000313A7"/>
    <w:rsid w:val="00031CE5"/>
    <w:rsid w:val="00031FF3"/>
    <w:rsid w:val="000325B6"/>
    <w:rsid w:val="00032BB3"/>
    <w:rsid w:val="00032E40"/>
    <w:rsid w:val="00033805"/>
    <w:rsid w:val="00033B05"/>
    <w:rsid w:val="00033DB5"/>
    <w:rsid w:val="00033EAB"/>
    <w:rsid w:val="0003485D"/>
    <w:rsid w:val="000354FF"/>
    <w:rsid w:val="00036A3B"/>
    <w:rsid w:val="00037B26"/>
    <w:rsid w:val="00040DD5"/>
    <w:rsid w:val="00040EE0"/>
    <w:rsid w:val="000417C7"/>
    <w:rsid w:val="00043EED"/>
    <w:rsid w:val="00045418"/>
    <w:rsid w:val="000514ED"/>
    <w:rsid w:val="00051C45"/>
    <w:rsid w:val="00051EEF"/>
    <w:rsid w:val="00052986"/>
    <w:rsid w:val="00052C27"/>
    <w:rsid w:val="00052EC3"/>
    <w:rsid w:val="000537A5"/>
    <w:rsid w:val="00053ADA"/>
    <w:rsid w:val="0005464E"/>
    <w:rsid w:val="00054A71"/>
    <w:rsid w:val="00054FD2"/>
    <w:rsid w:val="00057DFB"/>
    <w:rsid w:val="00057E04"/>
    <w:rsid w:val="00060A9B"/>
    <w:rsid w:val="000614C9"/>
    <w:rsid w:val="00061D2B"/>
    <w:rsid w:val="00061D56"/>
    <w:rsid w:val="00061D6F"/>
    <w:rsid w:val="000621E1"/>
    <w:rsid w:val="000623D3"/>
    <w:rsid w:val="00062A0F"/>
    <w:rsid w:val="0006381E"/>
    <w:rsid w:val="000638BD"/>
    <w:rsid w:val="00063C7A"/>
    <w:rsid w:val="0006568F"/>
    <w:rsid w:val="00065DCC"/>
    <w:rsid w:val="000708C4"/>
    <w:rsid w:val="00070EF3"/>
    <w:rsid w:val="0007137F"/>
    <w:rsid w:val="00071E7E"/>
    <w:rsid w:val="000734BB"/>
    <w:rsid w:val="000741F4"/>
    <w:rsid w:val="00075157"/>
    <w:rsid w:val="00075897"/>
    <w:rsid w:val="000758D9"/>
    <w:rsid w:val="00080594"/>
    <w:rsid w:val="0008092B"/>
    <w:rsid w:val="000812C1"/>
    <w:rsid w:val="000815CA"/>
    <w:rsid w:val="000826D2"/>
    <w:rsid w:val="00084E36"/>
    <w:rsid w:val="0008665C"/>
    <w:rsid w:val="00086DF0"/>
    <w:rsid w:val="00090AD0"/>
    <w:rsid w:val="00090DEB"/>
    <w:rsid w:val="00091611"/>
    <w:rsid w:val="00091ED1"/>
    <w:rsid w:val="00092940"/>
    <w:rsid w:val="00092CE7"/>
    <w:rsid w:val="0009621F"/>
    <w:rsid w:val="000A0CB0"/>
    <w:rsid w:val="000A148F"/>
    <w:rsid w:val="000A1E37"/>
    <w:rsid w:val="000A23CE"/>
    <w:rsid w:val="000A2EFE"/>
    <w:rsid w:val="000A37D6"/>
    <w:rsid w:val="000A523E"/>
    <w:rsid w:val="000A6677"/>
    <w:rsid w:val="000A6AAC"/>
    <w:rsid w:val="000A748C"/>
    <w:rsid w:val="000B1126"/>
    <w:rsid w:val="000B2D08"/>
    <w:rsid w:val="000B5929"/>
    <w:rsid w:val="000B601D"/>
    <w:rsid w:val="000B637E"/>
    <w:rsid w:val="000B6A86"/>
    <w:rsid w:val="000B70AA"/>
    <w:rsid w:val="000B7C99"/>
    <w:rsid w:val="000B7D3B"/>
    <w:rsid w:val="000B7F81"/>
    <w:rsid w:val="000C13CF"/>
    <w:rsid w:val="000C1711"/>
    <w:rsid w:val="000C1BA1"/>
    <w:rsid w:val="000C21C0"/>
    <w:rsid w:val="000C2995"/>
    <w:rsid w:val="000C33B0"/>
    <w:rsid w:val="000C5336"/>
    <w:rsid w:val="000C5967"/>
    <w:rsid w:val="000C775C"/>
    <w:rsid w:val="000D00C0"/>
    <w:rsid w:val="000D460A"/>
    <w:rsid w:val="000D4812"/>
    <w:rsid w:val="000D4956"/>
    <w:rsid w:val="000D5B89"/>
    <w:rsid w:val="000D6BCA"/>
    <w:rsid w:val="000E0CB1"/>
    <w:rsid w:val="000E1B4D"/>
    <w:rsid w:val="000E1DDF"/>
    <w:rsid w:val="000E2069"/>
    <w:rsid w:val="000E206A"/>
    <w:rsid w:val="000E28C2"/>
    <w:rsid w:val="000E354B"/>
    <w:rsid w:val="000E35D9"/>
    <w:rsid w:val="000E4662"/>
    <w:rsid w:val="000E77AA"/>
    <w:rsid w:val="000F00B2"/>
    <w:rsid w:val="000F00D1"/>
    <w:rsid w:val="000F0B98"/>
    <w:rsid w:val="000F1028"/>
    <w:rsid w:val="000F2E31"/>
    <w:rsid w:val="000F30EB"/>
    <w:rsid w:val="000F56C2"/>
    <w:rsid w:val="000F6F3B"/>
    <w:rsid w:val="000F72CF"/>
    <w:rsid w:val="001016CC"/>
    <w:rsid w:val="00103CC5"/>
    <w:rsid w:val="00104EB2"/>
    <w:rsid w:val="001057F7"/>
    <w:rsid w:val="00106838"/>
    <w:rsid w:val="00106AF1"/>
    <w:rsid w:val="00106EDF"/>
    <w:rsid w:val="001075FF"/>
    <w:rsid w:val="00107E02"/>
    <w:rsid w:val="00110626"/>
    <w:rsid w:val="0011085F"/>
    <w:rsid w:val="00110E40"/>
    <w:rsid w:val="00110E5E"/>
    <w:rsid w:val="00111049"/>
    <w:rsid w:val="00111497"/>
    <w:rsid w:val="0011384D"/>
    <w:rsid w:val="00114FD5"/>
    <w:rsid w:val="001152F8"/>
    <w:rsid w:val="001159CE"/>
    <w:rsid w:val="00115C12"/>
    <w:rsid w:val="00117579"/>
    <w:rsid w:val="001201CF"/>
    <w:rsid w:val="0012141D"/>
    <w:rsid w:val="001214D9"/>
    <w:rsid w:val="00122D7F"/>
    <w:rsid w:val="00127DF3"/>
    <w:rsid w:val="001325FA"/>
    <w:rsid w:val="00133BA8"/>
    <w:rsid w:val="00133D4C"/>
    <w:rsid w:val="00135AC1"/>
    <w:rsid w:val="0013728C"/>
    <w:rsid w:val="00137A32"/>
    <w:rsid w:val="001403FC"/>
    <w:rsid w:val="00143C67"/>
    <w:rsid w:val="0014400E"/>
    <w:rsid w:val="00144041"/>
    <w:rsid w:val="001453F8"/>
    <w:rsid w:val="0014701F"/>
    <w:rsid w:val="00147BDB"/>
    <w:rsid w:val="00147DA3"/>
    <w:rsid w:val="0015008F"/>
    <w:rsid w:val="0015071B"/>
    <w:rsid w:val="00150DBE"/>
    <w:rsid w:val="0015127F"/>
    <w:rsid w:val="00151C3B"/>
    <w:rsid w:val="00152054"/>
    <w:rsid w:val="001526BE"/>
    <w:rsid w:val="0015298B"/>
    <w:rsid w:val="00152CD3"/>
    <w:rsid w:val="00153645"/>
    <w:rsid w:val="001536C5"/>
    <w:rsid w:val="00153FB3"/>
    <w:rsid w:val="0015592B"/>
    <w:rsid w:val="00155AFD"/>
    <w:rsid w:val="001569A3"/>
    <w:rsid w:val="00156AAF"/>
    <w:rsid w:val="00160163"/>
    <w:rsid w:val="00160751"/>
    <w:rsid w:val="001611E8"/>
    <w:rsid w:val="00161DC5"/>
    <w:rsid w:val="001625F6"/>
    <w:rsid w:val="00164107"/>
    <w:rsid w:val="00166393"/>
    <w:rsid w:val="00170AEB"/>
    <w:rsid w:val="00173125"/>
    <w:rsid w:val="001731A2"/>
    <w:rsid w:val="00173A0F"/>
    <w:rsid w:val="00173E2F"/>
    <w:rsid w:val="0017522A"/>
    <w:rsid w:val="0018000B"/>
    <w:rsid w:val="0018138E"/>
    <w:rsid w:val="001816C1"/>
    <w:rsid w:val="00181AA1"/>
    <w:rsid w:val="001835E6"/>
    <w:rsid w:val="00183814"/>
    <w:rsid w:val="00183E70"/>
    <w:rsid w:val="00184268"/>
    <w:rsid w:val="001854A3"/>
    <w:rsid w:val="00185B98"/>
    <w:rsid w:val="00185BB4"/>
    <w:rsid w:val="00185C63"/>
    <w:rsid w:val="001867AD"/>
    <w:rsid w:val="00186ED4"/>
    <w:rsid w:val="0018741E"/>
    <w:rsid w:val="001879CA"/>
    <w:rsid w:val="00187D0D"/>
    <w:rsid w:val="00190187"/>
    <w:rsid w:val="0019026F"/>
    <w:rsid w:val="001905F5"/>
    <w:rsid w:val="0019067D"/>
    <w:rsid w:val="0019078A"/>
    <w:rsid w:val="00191DB8"/>
    <w:rsid w:val="00193728"/>
    <w:rsid w:val="001937C5"/>
    <w:rsid w:val="0019404E"/>
    <w:rsid w:val="001941B1"/>
    <w:rsid w:val="001A07CC"/>
    <w:rsid w:val="001A0DA7"/>
    <w:rsid w:val="001A1152"/>
    <w:rsid w:val="001A1800"/>
    <w:rsid w:val="001A1BAA"/>
    <w:rsid w:val="001A1F57"/>
    <w:rsid w:val="001A20AC"/>
    <w:rsid w:val="001A35B7"/>
    <w:rsid w:val="001A48C1"/>
    <w:rsid w:val="001A5673"/>
    <w:rsid w:val="001A71FC"/>
    <w:rsid w:val="001A74D8"/>
    <w:rsid w:val="001A7593"/>
    <w:rsid w:val="001A7A76"/>
    <w:rsid w:val="001B0C00"/>
    <w:rsid w:val="001B1499"/>
    <w:rsid w:val="001B1718"/>
    <w:rsid w:val="001B19C7"/>
    <w:rsid w:val="001B2147"/>
    <w:rsid w:val="001B27DA"/>
    <w:rsid w:val="001B46F1"/>
    <w:rsid w:val="001B491B"/>
    <w:rsid w:val="001B51E4"/>
    <w:rsid w:val="001B7455"/>
    <w:rsid w:val="001B75D4"/>
    <w:rsid w:val="001B76FC"/>
    <w:rsid w:val="001C0147"/>
    <w:rsid w:val="001C0FAA"/>
    <w:rsid w:val="001C204B"/>
    <w:rsid w:val="001C2808"/>
    <w:rsid w:val="001C2E26"/>
    <w:rsid w:val="001C2F52"/>
    <w:rsid w:val="001C5F44"/>
    <w:rsid w:val="001C7C47"/>
    <w:rsid w:val="001D0806"/>
    <w:rsid w:val="001D0CA9"/>
    <w:rsid w:val="001D111D"/>
    <w:rsid w:val="001D3CE4"/>
    <w:rsid w:val="001D4976"/>
    <w:rsid w:val="001D503A"/>
    <w:rsid w:val="001D504D"/>
    <w:rsid w:val="001D57D6"/>
    <w:rsid w:val="001D5948"/>
    <w:rsid w:val="001D66F6"/>
    <w:rsid w:val="001D72B7"/>
    <w:rsid w:val="001D746B"/>
    <w:rsid w:val="001D7AB8"/>
    <w:rsid w:val="001E3F73"/>
    <w:rsid w:val="001E582B"/>
    <w:rsid w:val="001E59AE"/>
    <w:rsid w:val="001E5E67"/>
    <w:rsid w:val="001E64BC"/>
    <w:rsid w:val="001E7FAD"/>
    <w:rsid w:val="001F124A"/>
    <w:rsid w:val="001F16E9"/>
    <w:rsid w:val="001F18B4"/>
    <w:rsid w:val="001F274D"/>
    <w:rsid w:val="001F28B8"/>
    <w:rsid w:val="001F2F10"/>
    <w:rsid w:val="001F318D"/>
    <w:rsid w:val="001F419F"/>
    <w:rsid w:val="001F4D84"/>
    <w:rsid w:val="001F52C7"/>
    <w:rsid w:val="001F7059"/>
    <w:rsid w:val="001F7C46"/>
    <w:rsid w:val="002007A1"/>
    <w:rsid w:val="002038CD"/>
    <w:rsid w:val="002040EC"/>
    <w:rsid w:val="0020682E"/>
    <w:rsid w:val="00206D76"/>
    <w:rsid w:val="00206F7D"/>
    <w:rsid w:val="002075EF"/>
    <w:rsid w:val="0021055E"/>
    <w:rsid w:val="0021183A"/>
    <w:rsid w:val="00211848"/>
    <w:rsid w:val="002126CF"/>
    <w:rsid w:val="00212E25"/>
    <w:rsid w:val="002137B1"/>
    <w:rsid w:val="00213AAC"/>
    <w:rsid w:val="00214347"/>
    <w:rsid w:val="00214A3E"/>
    <w:rsid w:val="00214E62"/>
    <w:rsid w:val="0021516F"/>
    <w:rsid w:val="00215689"/>
    <w:rsid w:val="00216D5B"/>
    <w:rsid w:val="00216D61"/>
    <w:rsid w:val="002173F0"/>
    <w:rsid w:val="00217775"/>
    <w:rsid w:val="00220178"/>
    <w:rsid w:val="00220C13"/>
    <w:rsid w:val="00221169"/>
    <w:rsid w:val="00221760"/>
    <w:rsid w:val="00221B26"/>
    <w:rsid w:val="00222EBD"/>
    <w:rsid w:val="00223905"/>
    <w:rsid w:val="00223B2C"/>
    <w:rsid w:val="00223C88"/>
    <w:rsid w:val="00225544"/>
    <w:rsid w:val="00227154"/>
    <w:rsid w:val="00230631"/>
    <w:rsid w:val="00230B3F"/>
    <w:rsid w:val="00232641"/>
    <w:rsid w:val="00234291"/>
    <w:rsid w:val="002343B7"/>
    <w:rsid w:val="00235E3B"/>
    <w:rsid w:val="002408C7"/>
    <w:rsid w:val="00241252"/>
    <w:rsid w:val="00241514"/>
    <w:rsid w:val="0024154C"/>
    <w:rsid w:val="002415E0"/>
    <w:rsid w:val="00241CCD"/>
    <w:rsid w:val="002422C5"/>
    <w:rsid w:val="00242A59"/>
    <w:rsid w:val="00242CC8"/>
    <w:rsid w:val="00244459"/>
    <w:rsid w:val="00244E0E"/>
    <w:rsid w:val="002450FF"/>
    <w:rsid w:val="00245CCA"/>
    <w:rsid w:val="00245DE6"/>
    <w:rsid w:val="002460D8"/>
    <w:rsid w:val="002467DB"/>
    <w:rsid w:val="00251A84"/>
    <w:rsid w:val="0025228B"/>
    <w:rsid w:val="00252AF1"/>
    <w:rsid w:val="00253F97"/>
    <w:rsid w:val="002548CF"/>
    <w:rsid w:val="00254D41"/>
    <w:rsid w:val="00255636"/>
    <w:rsid w:val="00255769"/>
    <w:rsid w:val="00255A11"/>
    <w:rsid w:val="00257296"/>
    <w:rsid w:val="00257669"/>
    <w:rsid w:val="00257C88"/>
    <w:rsid w:val="002605B9"/>
    <w:rsid w:val="002607B7"/>
    <w:rsid w:val="0026152C"/>
    <w:rsid w:val="00261AD6"/>
    <w:rsid w:val="00262774"/>
    <w:rsid w:val="00262BED"/>
    <w:rsid w:val="00262F0A"/>
    <w:rsid w:val="002634BE"/>
    <w:rsid w:val="002652EE"/>
    <w:rsid w:val="00267986"/>
    <w:rsid w:val="00267B7D"/>
    <w:rsid w:val="00267D2A"/>
    <w:rsid w:val="00270997"/>
    <w:rsid w:val="00271817"/>
    <w:rsid w:val="002723AB"/>
    <w:rsid w:val="00273A4F"/>
    <w:rsid w:val="00273CB4"/>
    <w:rsid w:val="00274098"/>
    <w:rsid w:val="0027478E"/>
    <w:rsid w:val="00275272"/>
    <w:rsid w:val="002755F2"/>
    <w:rsid w:val="002757CF"/>
    <w:rsid w:val="00280DE2"/>
    <w:rsid w:val="00280E83"/>
    <w:rsid w:val="002810A0"/>
    <w:rsid w:val="002812C0"/>
    <w:rsid w:val="00281D92"/>
    <w:rsid w:val="00283747"/>
    <w:rsid w:val="00285BB8"/>
    <w:rsid w:val="00286941"/>
    <w:rsid w:val="00286E4A"/>
    <w:rsid w:val="002872C2"/>
    <w:rsid w:val="00287C61"/>
    <w:rsid w:val="002904E1"/>
    <w:rsid w:val="002923BD"/>
    <w:rsid w:val="00293742"/>
    <w:rsid w:val="00293A4B"/>
    <w:rsid w:val="0029585B"/>
    <w:rsid w:val="002960AF"/>
    <w:rsid w:val="00296299"/>
    <w:rsid w:val="00297B12"/>
    <w:rsid w:val="00297DEB"/>
    <w:rsid w:val="002A0EB6"/>
    <w:rsid w:val="002A187E"/>
    <w:rsid w:val="002A1EA6"/>
    <w:rsid w:val="002A2939"/>
    <w:rsid w:val="002A46D4"/>
    <w:rsid w:val="002A4BFE"/>
    <w:rsid w:val="002A5E05"/>
    <w:rsid w:val="002A60A9"/>
    <w:rsid w:val="002A6B93"/>
    <w:rsid w:val="002A70CD"/>
    <w:rsid w:val="002B1D17"/>
    <w:rsid w:val="002B2924"/>
    <w:rsid w:val="002B298D"/>
    <w:rsid w:val="002B340A"/>
    <w:rsid w:val="002B4143"/>
    <w:rsid w:val="002B5601"/>
    <w:rsid w:val="002B6541"/>
    <w:rsid w:val="002B6623"/>
    <w:rsid w:val="002B6AB9"/>
    <w:rsid w:val="002B6B2C"/>
    <w:rsid w:val="002B7460"/>
    <w:rsid w:val="002B75DC"/>
    <w:rsid w:val="002B79A6"/>
    <w:rsid w:val="002C038E"/>
    <w:rsid w:val="002C2100"/>
    <w:rsid w:val="002C32C5"/>
    <w:rsid w:val="002C37C7"/>
    <w:rsid w:val="002C390E"/>
    <w:rsid w:val="002C67F3"/>
    <w:rsid w:val="002C6883"/>
    <w:rsid w:val="002D19F9"/>
    <w:rsid w:val="002D3FA0"/>
    <w:rsid w:val="002D50C5"/>
    <w:rsid w:val="002D6449"/>
    <w:rsid w:val="002D77B1"/>
    <w:rsid w:val="002E1246"/>
    <w:rsid w:val="002E23C1"/>
    <w:rsid w:val="002E29E7"/>
    <w:rsid w:val="002E3284"/>
    <w:rsid w:val="002E3351"/>
    <w:rsid w:val="002E3E3A"/>
    <w:rsid w:val="002E5E1F"/>
    <w:rsid w:val="002E611C"/>
    <w:rsid w:val="002E665C"/>
    <w:rsid w:val="002E6D81"/>
    <w:rsid w:val="002F0230"/>
    <w:rsid w:val="002F32DB"/>
    <w:rsid w:val="002F36E1"/>
    <w:rsid w:val="002F4A90"/>
    <w:rsid w:val="002F51EB"/>
    <w:rsid w:val="002F687B"/>
    <w:rsid w:val="002F6B22"/>
    <w:rsid w:val="002F7F3B"/>
    <w:rsid w:val="0030052F"/>
    <w:rsid w:val="003007E9"/>
    <w:rsid w:val="00300B5C"/>
    <w:rsid w:val="00300D97"/>
    <w:rsid w:val="00301325"/>
    <w:rsid w:val="00301A1A"/>
    <w:rsid w:val="00302541"/>
    <w:rsid w:val="00303361"/>
    <w:rsid w:val="00303ED9"/>
    <w:rsid w:val="0030634A"/>
    <w:rsid w:val="0030646D"/>
    <w:rsid w:val="0030696F"/>
    <w:rsid w:val="003071E1"/>
    <w:rsid w:val="00311C5D"/>
    <w:rsid w:val="003121A0"/>
    <w:rsid w:val="00312C1F"/>
    <w:rsid w:val="00312F4F"/>
    <w:rsid w:val="0031319B"/>
    <w:rsid w:val="0031483F"/>
    <w:rsid w:val="00314D3D"/>
    <w:rsid w:val="00314EDD"/>
    <w:rsid w:val="00315EDE"/>
    <w:rsid w:val="00316402"/>
    <w:rsid w:val="003208FF"/>
    <w:rsid w:val="00320F0C"/>
    <w:rsid w:val="0032127A"/>
    <w:rsid w:val="00322C85"/>
    <w:rsid w:val="0032582F"/>
    <w:rsid w:val="00326455"/>
    <w:rsid w:val="00326AB8"/>
    <w:rsid w:val="00326C69"/>
    <w:rsid w:val="00327259"/>
    <w:rsid w:val="00331C17"/>
    <w:rsid w:val="0033215A"/>
    <w:rsid w:val="003322F8"/>
    <w:rsid w:val="00332889"/>
    <w:rsid w:val="00332A4E"/>
    <w:rsid w:val="00332E02"/>
    <w:rsid w:val="00333469"/>
    <w:rsid w:val="003339DB"/>
    <w:rsid w:val="003344F1"/>
    <w:rsid w:val="00335203"/>
    <w:rsid w:val="0033541C"/>
    <w:rsid w:val="00335BC0"/>
    <w:rsid w:val="0033682C"/>
    <w:rsid w:val="00336CD4"/>
    <w:rsid w:val="003373A9"/>
    <w:rsid w:val="00337781"/>
    <w:rsid w:val="00337C4F"/>
    <w:rsid w:val="00337D02"/>
    <w:rsid w:val="00341AB2"/>
    <w:rsid w:val="003424D2"/>
    <w:rsid w:val="003428CE"/>
    <w:rsid w:val="00345695"/>
    <w:rsid w:val="00345A96"/>
    <w:rsid w:val="00346707"/>
    <w:rsid w:val="003468A1"/>
    <w:rsid w:val="0034714B"/>
    <w:rsid w:val="003479E3"/>
    <w:rsid w:val="00350F68"/>
    <w:rsid w:val="00351107"/>
    <w:rsid w:val="003514DC"/>
    <w:rsid w:val="00351C00"/>
    <w:rsid w:val="003520CD"/>
    <w:rsid w:val="00352A90"/>
    <w:rsid w:val="00353805"/>
    <w:rsid w:val="00353AC2"/>
    <w:rsid w:val="0035471F"/>
    <w:rsid w:val="00355133"/>
    <w:rsid w:val="00356A5D"/>
    <w:rsid w:val="00360D62"/>
    <w:rsid w:val="003610DF"/>
    <w:rsid w:val="00361AE0"/>
    <w:rsid w:val="00361D02"/>
    <w:rsid w:val="00362BF0"/>
    <w:rsid w:val="00364329"/>
    <w:rsid w:val="00366406"/>
    <w:rsid w:val="0036723B"/>
    <w:rsid w:val="003705A5"/>
    <w:rsid w:val="00370DA8"/>
    <w:rsid w:val="003731CB"/>
    <w:rsid w:val="00374A39"/>
    <w:rsid w:val="00374FB7"/>
    <w:rsid w:val="00375A2E"/>
    <w:rsid w:val="00375E2A"/>
    <w:rsid w:val="00377357"/>
    <w:rsid w:val="00380ABB"/>
    <w:rsid w:val="00380BCF"/>
    <w:rsid w:val="003826C2"/>
    <w:rsid w:val="00382940"/>
    <w:rsid w:val="00383613"/>
    <w:rsid w:val="0038388E"/>
    <w:rsid w:val="003840B1"/>
    <w:rsid w:val="00384DCF"/>
    <w:rsid w:val="003853D6"/>
    <w:rsid w:val="00392297"/>
    <w:rsid w:val="00392368"/>
    <w:rsid w:val="00392AEE"/>
    <w:rsid w:val="00392C4B"/>
    <w:rsid w:val="003931F4"/>
    <w:rsid w:val="00393DF0"/>
    <w:rsid w:val="00393FE8"/>
    <w:rsid w:val="003949B2"/>
    <w:rsid w:val="003973B8"/>
    <w:rsid w:val="003A0C8A"/>
    <w:rsid w:val="003A2B7D"/>
    <w:rsid w:val="003A4A46"/>
    <w:rsid w:val="003A4BCA"/>
    <w:rsid w:val="003A4FF7"/>
    <w:rsid w:val="003A595D"/>
    <w:rsid w:val="003A5CFF"/>
    <w:rsid w:val="003A69A7"/>
    <w:rsid w:val="003A6F8F"/>
    <w:rsid w:val="003A7169"/>
    <w:rsid w:val="003A7731"/>
    <w:rsid w:val="003A7F9A"/>
    <w:rsid w:val="003B0512"/>
    <w:rsid w:val="003B0BB8"/>
    <w:rsid w:val="003B452B"/>
    <w:rsid w:val="003B5CCC"/>
    <w:rsid w:val="003B6879"/>
    <w:rsid w:val="003B797D"/>
    <w:rsid w:val="003C0E41"/>
    <w:rsid w:val="003C1B74"/>
    <w:rsid w:val="003C3511"/>
    <w:rsid w:val="003C7358"/>
    <w:rsid w:val="003D0DE1"/>
    <w:rsid w:val="003D16DC"/>
    <w:rsid w:val="003D2694"/>
    <w:rsid w:val="003D2C36"/>
    <w:rsid w:val="003D3248"/>
    <w:rsid w:val="003D4C85"/>
    <w:rsid w:val="003D7C1D"/>
    <w:rsid w:val="003E06A2"/>
    <w:rsid w:val="003E13F3"/>
    <w:rsid w:val="003E2083"/>
    <w:rsid w:val="003E31C4"/>
    <w:rsid w:val="003E3F2E"/>
    <w:rsid w:val="003E58D9"/>
    <w:rsid w:val="003E58E1"/>
    <w:rsid w:val="003E78CD"/>
    <w:rsid w:val="003E7965"/>
    <w:rsid w:val="003F120A"/>
    <w:rsid w:val="003F134B"/>
    <w:rsid w:val="003F13F1"/>
    <w:rsid w:val="003F3E2F"/>
    <w:rsid w:val="003F4888"/>
    <w:rsid w:val="003F7E0C"/>
    <w:rsid w:val="003F7F65"/>
    <w:rsid w:val="00400549"/>
    <w:rsid w:val="004007A8"/>
    <w:rsid w:val="0040107D"/>
    <w:rsid w:val="00401F45"/>
    <w:rsid w:val="00402C9B"/>
    <w:rsid w:val="004069DC"/>
    <w:rsid w:val="004072E5"/>
    <w:rsid w:val="004079D7"/>
    <w:rsid w:val="004100EF"/>
    <w:rsid w:val="004118C7"/>
    <w:rsid w:val="004129F1"/>
    <w:rsid w:val="00413AAA"/>
    <w:rsid w:val="00413B92"/>
    <w:rsid w:val="0041402D"/>
    <w:rsid w:val="00414FF7"/>
    <w:rsid w:val="00415E09"/>
    <w:rsid w:val="004160E5"/>
    <w:rsid w:val="00416D21"/>
    <w:rsid w:val="00420645"/>
    <w:rsid w:val="00420F09"/>
    <w:rsid w:val="0042174A"/>
    <w:rsid w:val="00421A0F"/>
    <w:rsid w:val="00421D60"/>
    <w:rsid w:val="00422093"/>
    <w:rsid w:val="00423697"/>
    <w:rsid w:val="00423C0F"/>
    <w:rsid w:val="00424163"/>
    <w:rsid w:val="0042496A"/>
    <w:rsid w:val="004260A4"/>
    <w:rsid w:val="00426375"/>
    <w:rsid w:val="004273D8"/>
    <w:rsid w:val="004317A5"/>
    <w:rsid w:val="00431DB3"/>
    <w:rsid w:val="00432158"/>
    <w:rsid w:val="00434E9C"/>
    <w:rsid w:val="00435260"/>
    <w:rsid w:val="004354AC"/>
    <w:rsid w:val="00435D9B"/>
    <w:rsid w:val="00436B80"/>
    <w:rsid w:val="0043773C"/>
    <w:rsid w:val="0044141E"/>
    <w:rsid w:val="00441C81"/>
    <w:rsid w:val="0044252E"/>
    <w:rsid w:val="004425F3"/>
    <w:rsid w:val="00443384"/>
    <w:rsid w:val="004444FA"/>
    <w:rsid w:val="004445C7"/>
    <w:rsid w:val="004454DA"/>
    <w:rsid w:val="004461EA"/>
    <w:rsid w:val="00446A43"/>
    <w:rsid w:val="00446D79"/>
    <w:rsid w:val="00447ED6"/>
    <w:rsid w:val="00447FEA"/>
    <w:rsid w:val="0045051C"/>
    <w:rsid w:val="00451070"/>
    <w:rsid w:val="00451139"/>
    <w:rsid w:val="0045227F"/>
    <w:rsid w:val="0045279E"/>
    <w:rsid w:val="00452BC7"/>
    <w:rsid w:val="00455731"/>
    <w:rsid w:val="004568EC"/>
    <w:rsid w:val="004578CD"/>
    <w:rsid w:val="00457AB1"/>
    <w:rsid w:val="00457BEF"/>
    <w:rsid w:val="00463864"/>
    <w:rsid w:val="004647E2"/>
    <w:rsid w:val="00464930"/>
    <w:rsid w:val="0046495A"/>
    <w:rsid w:val="00464B4A"/>
    <w:rsid w:val="00464F64"/>
    <w:rsid w:val="0046598F"/>
    <w:rsid w:val="0046763D"/>
    <w:rsid w:val="004704D5"/>
    <w:rsid w:val="00471568"/>
    <w:rsid w:val="0047276B"/>
    <w:rsid w:val="00473303"/>
    <w:rsid w:val="00473A3C"/>
    <w:rsid w:val="00474592"/>
    <w:rsid w:val="0047515A"/>
    <w:rsid w:val="00475834"/>
    <w:rsid w:val="00475C45"/>
    <w:rsid w:val="00475E2E"/>
    <w:rsid w:val="00476584"/>
    <w:rsid w:val="00477C34"/>
    <w:rsid w:val="00480184"/>
    <w:rsid w:val="0048079B"/>
    <w:rsid w:val="00481034"/>
    <w:rsid w:val="00482F21"/>
    <w:rsid w:val="0048444A"/>
    <w:rsid w:val="00484EF9"/>
    <w:rsid w:val="004866F7"/>
    <w:rsid w:val="004911BC"/>
    <w:rsid w:val="0049128E"/>
    <w:rsid w:val="00492A16"/>
    <w:rsid w:val="00494F67"/>
    <w:rsid w:val="00495473"/>
    <w:rsid w:val="004959DF"/>
    <w:rsid w:val="00496FDF"/>
    <w:rsid w:val="00497DA6"/>
    <w:rsid w:val="004A04BE"/>
    <w:rsid w:val="004A0685"/>
    <w:rsid w:val="004A1089"/>
    <w:rsid w:val="004A13DC"/>
    <w:rsid w:val="004A1AFC"/>
    <w:rsid w:val="004A2F25"/>
    <w:rsid w:val="004A30E2"/>
    <w:rsid w:val="004A3C40"/>
    <w:rsid w:val="004A6180"/>
    <w:rsid w:val="004A6C05"/>
    <w:rsid w:val="004A7140"/>
    <w:rsid w:val="004B12CB"/>
    <w:rsid w:val="004B30A6"/>
    <w:rsid w:val="004B3325"/>
    <w:rsid w:val="004B33E5"/>
    <w:rsid w:val="004B50D5"/>
    <w:rsid w:val="004B57FC"/>
    <w:rsid w:val="004B5B09"/>
    <w:rsid w:val="004B5D9B"/>
    <w:rsid w:val="004B624C"/>
    <w:rsid w:val="004B6C37"/>
    <w:rsid w:val="004B6D17"/>
    <w:rsid w:val="004B71B6"/>
    <w:rsid w:val="004B7593"/>
    <w:rsid w:val="004B7610"/>
    <w:rsid w:val="004C0CDD"/>
    <w:rsid w:val="004C26A5"/>
    <w:rsid w:val="004C3CA8"/>
    <w:rsid w:val="004C4E12"/>
    <w:rsid w:val="004C5442"/>
    <w:rsid w:val="004C5456"/>
    <w:rsid w:val="004C5604"/>
    <w:rsid w:val="004C573D"/>
    <w:rsid w:val="004C58D2"/>
    <w:rsid w:val="004C593C"/>
    <w:rsid w:val="004C65FC"/>
    <w:rsid w:val="004C75B1"/>
    <w:rsid w:val="004D09EC"/>
    <w:rsid w:val="004D0DD6"/>
    <w:rsid w:val="004D32AC"/>
    <w:rsid w:val="004D3F0D"/>
    <w:rsid w:val="004D46FF"/>
    <w:rsid w:val="004D4738"/>
    <w:rsid w:val="004D4AFE"/>
    <w:rsid w:val="004D5AC7"/>
    <w:rsid w:val="004D5DB3"/>
    <w:rsid w:val="004D5EAE"/>
    <w:rsid w:val="004D67DA"/>
    <w:rsid w:val="004D6D05"/>
    <w:rsid w:val="004D7916"/>
    <w:rsid w:val="004E0A82"/>
    <w:rsid w:val="004E0CB2"/>
    <w:rsid w:val="004E1015"/>
    <w:rsid w:val="004E4AA2"/>
    <w:rsid w:val="004E4BDA"/>
    <w:rsid w:val="004E5B98"/>
    <w:rsid w:val="004E70CA"/>
    <w:rsid w:val="004E7501"/>
    <w:rsid w:val="004F0C0E"/>
    <w:rsid w:val="004F1325"/>
    <w:rsid w:val="004F1B5A"/>
    <w:rsid w:val="004F23C2"/>
    <w:rsid w:val="004F2E23"/>
    <w:rsid w:val="004F3E8B"/>
    <w:rsid w:val="004F45D3"/>
    <w:rsid w:val="004F4A38"/>
    <w:rsid w:val="004F4B0F"/>
    <w:rsid w:val="004F4E0B"/>
    <w:rsid w:val="004F502C"/>
    <w:rsid w:val="00501FDA"/>
    <w:rsid w:val="00502BC1"/>
    <w:rsid w:val="00502E2B"/>
    <w:rsid w:val="00503D5B"/>
    <w:rsid w:val="0050458A"/>
    <w:rsid w:val="00505E3F"/>
    <w:rsid w:val="00505EDA"/>
    <w:rsid w:val="00506C20"/>
    <w:rsid w:val="00506EC0"/>
    <w:rsid w:val="0051001F"/>
    <w:rsid w:val="00510763"/>
    <w:rsid w:val="00510833"/>
    <w:rsid w:val="005117A3"/>
    <w:rsid w:val="00511D18"/>
    <w:rsid w:val="0051495E"/>
    <w:rsid w:val="00514ECB"/>
    <w:rsid w:val="00514F12"/>
    <w:rsid w:val="005170E7"/>
    <w:rsid w:val="005210E2"/>
    <w:rsid w:val="00521B50"/>
    <w:rsid w:val="00522B14"/>
    <w:rsid w:val="00523901"/>
    <w:rsid w:val="00523BFD"/>
    <w:rsid w:val="00525215"/>
    <w:rsid w:val="00525A48"/>
    <w:rsid w:val="00526129"/>
    <w:rsid w:val="005278EA"/>
    <w:rsid w:val="00530BE4"/>
    <w:rsid w:val="00531603"/>
    <w:rsid w:val="005318D9"/>
    <w:rsid w:val="005320B4"/>
    <w:rsid w:val="0053455A"/>
    <w:rsid w:val="00534D4B"/>
    <w:rsid w:val="00537AC5"/>
    <w:rsid w:val="00542185"/>
    <w:rsid w:val="005427A1"/>
    <w:rsid w:val="0054452C"/>
    <w:rsid w:val="00544F4E"/>
    <w:rsid w:val="00545321"/>
    <w:rsid w:val="00545EA1"/>
    <w:rsid w:val="00546F2B"/>
    <w:rsid w:val="005503A4"/>
    <w:rsid w:val="005508BB"/>
    <w:rsid w:val="00550932"/>
    <w:rsid w:val="005511B5"/>
    <w:rsid w:val="00551781"/>
    <w:rsid w:val="00551B32"/>
    <w:rsid w:val="005525F0"/>
    <w:rsid w:val="005560E1"/>
    <w:rsid w:val="005571A9"/>
    <w:rsid w:val="005573D8"/>
    <w:rsid w:val="00557E92"/>
    <w:rsid w:val="00561431"/>
    <w:rsid w:val="0056152B"/>
    <w:rsid w:val="00562B4C"/>
    <w:rsid w:val="00563E34"/>
    <w:rsid w:val="00564B3D"/>
    <w:rsid w:val="00565ABA"/>
    <w:rsid w:val="005669F7"/>
    <w:rsid w:val="00570712"/>
    <w:rsid w:val="00571B66"/>
    <w:rsid w:val="0057307E"/>
    <w:rsid w:val="00573B8B"/>
    <w:rsid w:val="0057423B"/>
    <w:rsid w:val="00575443"/>
    <w:rsid w:val="005755B9"/>
    <w:rsid w:val="00575B50"/>
    <w:rsid w:val="005773EE"/>
    <w:rsid w:val="00577CB6"/>
    <w:rsid w:val="00577F2E"/>
    <w:rsid w:val="005806D4"/>
    <w:rsid w:val="00580C12"/>
    <w:rsid w:val="00582237"/>
    <w:rsid w:val="00582374"/>
    <w:rsid w:val="005835CC"/>
    <w:rsid w:val="00584500"/>
    <w:rsid w:val="00584B45"/>
    <w:rsid w:val="00584D0F"/>
    <w:rsid w:val="00585542"/>
    <w:rsid w:val="005855AA"/>
    <w:rsid w:val="00585845"/>
    <w:rsid w:val="005858DF"/>
    <w:rsid w:val="005859F2"/>
    <w:rsid w:val="00585B68"/>
    <w:rsid w:val="00587B0F"/>
    <w:rsid w:val="00591461"/>
    <w:rsid w:val="00591AD8"/>
    <w:rsid w:val="00591C9B"/>
    <w:rsid w:val="00595541"/>
    <w:rsid w:val="005960D9"/>
    <w:rsid w:val="005A09B6"/>
    <w:rsid w:val="005A1244"/>
    <w:rsid w:val="005A234B"/>
    <w:rsid w:val="005A37B1"/>
    <w:rsid w:val="005A3F92"/>
    <w:rsid w:val="005A40CF"/>
    <w:rsid w:val="005A50FF"/>
    <w:rsid w:val="005A578B"/>
    <w:rsid w:val="005A5C49"/>
    <w:rsid w:val="005B0586"/>
    <w:rsid w:val="005B0C6D"/>
    <w:rsid w:val="005B127A"/>
    <w:rsid w:val="005B1FE3"/>
    <w:rsid w:val="005B2047"/>
    <w:rsid w:val="005B24FB"/>
    <w:rsid w:val="005B3442"/>
    <w:rsid w:val="005B4DAB"/>
    <w:rsid w:val="005B6307"/>
    <w:rsid w:val="005B7DD3"/>
    <w:rsid w:val="005C1886"/>
    <w:rsid w:val="005C2B42"/>
    <w:rsid w:val="005C5740"/>
    <w:rsid w:val="005C5A5D"/>
    <w:rsid w:val="005C6B84"/>
    <w:rsid w:val="005C705F"/>
    <w:rsid w:val="005D057D"/>
    <w:rsid w:val="005D0DB0"/>
    <w:rsid w:val="005D11C0"/>
    <w:rsid w:val="005D23EB"/>
    <w:rsid w:val="005D2DB8"/>
    <w:rsid w:val="005D3454"/>
    <w:rsid w:val="005D34C0"/>
    <w:rsid w:val="005D3B74"/>
    <w:rsid w:val="005D3E9E"/>
    <w:rsid w:val="005D4325"/>
    <w:rsid w:val="005D6ADC"/>
    <w:rsid w:val="005D7D5A"/>
    <w:rsid w:val="005E2A56"/>
    <w:rsid w:val="005E4660"/>
    <w:rsid w:val="005E4951"/>
    <w:rsid w:val="005E5DCE"/>
    <w:rsid w:val="005E7AD0"/>
    <w:rsid w:val="005F06DA"/>
    <w:rsid w:val="005F0A2A"/>
    <w:rsid w:val="005F0A8F"/>
    <w:rsid w:val="005F0BD7"/>
    <w:rsid w:val="005F119E"/>
    <w:rsid w:val="005F188D"/>
    <w:rsid w:val="005F192B"/>
    <w:rsid w:val="005F2A98"/>
    <w:rsid w:val="005F31EC"/>
    <w:rsid w:val="005F3A54"/>
    <w:rsid w:val="005F558C"/>
    <w:rsid w:val="00601071"/>
    <w:rsid w:val="0060197A"/>
    <w:rsid w:val="00601D3E"/>
    <w:rsid w:val="00602163"/>
    <w:rsid w:val="00602A04"/>
    <w:rsid w:val="006031EA"/>
    <w:rsid w:val="00603464"/>
    <w:rsid w:val="00603688"/>
    <w:rsid w:val="00603A2F"/>
    <w:rsid w:val="0060450D"/>
    <w:rsid w:val="00605791"/>
    <w:rsid w:val="00607225"/>
    <w:rsid w:val="006077B0"/>
    <w:rsid w:val="00610BC4"/>
    <w:rsid w:val="00612B1F"/>
    <w:rsid w:val="00614371"/>
    <w:rsid w:val="00614B1A"/>
    <w:rsid w:val="006154D4"/>
    <w:rsid w:val="00615823"/>
    <w:rsid w:val="00615890"/>
    <w:rsid w:val="00615A39"/>
    <w:rsid w:val="00616FA3"/>
    <w:rsid w:val="006203BC"/>
    <w:rsid w:val="00620D2B"/>
    <w:rsid w:val="00621D2F"/>
    <w:rsid w:val="00623349"/>
    <w:rsid w:val="00623C5D"/>
    <w:rsid w:val="00623D45"/>
    <w:rsid w:val="006246B3"/>
    <w:rsid w:val="00624D3A"/>
    <w:rsid w:val="00625984"/>
    <w:rsid w:val="006260BF"/>
    <w:rsid w:val="00626121"/>
    <w:rsid w:val="006266CD"/>
    <w:rsid w:val="00626752"/>
    <w:rsid w:val="00627F69"/>
    <w:rsid w:val="00630280"/>
    <w:rsid w:val="006319E6"/>
    <w:rsid w:val="0063224E"/>
    <w:rsid w:val="0063335A"/>
    <w:rsid w:val="00633941"/>
    <w:rsid w:val="00633B55"/>
    <w:rsid w:val="0063506D"/>
    <w:rsid w:val="006351B2"/>
    <w:rsid w:val="00636ED7"/>
    <w:rsid w:val="00640ECC"/>
    <w:rsid w:val="00641DC6"/>
    <w:rsid w:val="00643638"/>
    <w:rsid w:val="00644759"/>
    <w:rsid w:val="00644F64"/>
    <w:rsid w:val="00645048"/>
    <w:rsid w:val="0064559D"/>
    <w:rsid w:val="00646304"/>
    <w:rsid w:val="00652CDB"/>
    <w:rsid w:val="006539A5"/>
    <w:rsid w:val="00654A2F"/>
    <w:rsid w:val="006565FD"/>
    <w:rsid w:val="00656991"/>
    <w:rsid w:val="00656F4A"/>
    <w:rsid w:val="00657466"/>
    <w:rsid w:val="00660638"/>
    <w:rsid w:val="00660ACF"/>
    <w:rsid w:val="00661701"/>
    <w:rsid w:val="00662BFF"/>
    <w:rsid w:val="006631D2"/>
    <w:rsid w:val="006631E0"/>
    <w:rsid w:val="00663B07"/>
    <w:rsid w:val="00665B46"/>
    <w:rsid w:val="00666741"/>
    <w:rsid w:val="006674C5"/>
    <w:rsid w:val="00670C08"/>
    <w:rsid w:val="006717E5"/>
    <w:rsid w:val="00671FF1"/>
    <w:rsid w:val="006724AB"/>
    <w:rsid w:val="00674AB2"/>
    <w:rsid w:val="0067510F"/>
    <w:rsid w:val="0067637C"/>
    <w:rsid w:val="006768E7"/>
    <w:rsid w:val="00681237"/>
    <w:rsid w:val="00682E1C"/>
    <w:rsid w:val="00683B71"/>
    <w:rsid w:val="00683CA6"/>
    <w:rsid w:val="00684C6F"/>
    <w:rsid w:val="00685B56"/>
    <w:rsid w:val="0068637F"/>
    <w:rsid w:val="0068689D"/>
    <w:rsid w:val="006873A1"/>
    <w:rsid w:val="00690890"/>
    <w:rsid w:val="00691176"/>
    <w:rsid w:val="0069383A"/>
    <w:rsid w:val="0069427C"/>
    <w:rsid w:val="006945F9"/>
    <w:rsid w:val="006951F6"/>
    <w:rsid w:val="00695DE7"/>
    <w:rsid w:val="00696322"/>
    <w:rsid w:val="006964C4"/>
    <w:rsid w:val="00696C5E"/>
    <w:rsid w:val="0069754B"/>
    <w:rsid w:val="006A0651"/>
    <w:rsid w:val="006A0E41"/>
    <w:rsid w:val="006A168C"/>
    <w:rsid w:val="006A34F0"/>
    <w:rsid w:val="006A5E94"/>
    <w:rsid w:val="006A646B"/>
    <w:rsid w:val="006A6B22"/>
    <w:rsid w:val="006A6E9E"/>
    <w:rsid w:val="006A7A19"/>
    <w:rsid w:val="006B036F"/>
    <w:rsid w:val="006B11B6"/>
    <w:rsid w:val="006B1FE2"/>
    <w:rsid w:val="006B20F5"/>
    <w:rsid w:val="006B228A"/>
    <w:rsid w:val="006B2A9D"/>
    <w:rsid w:val="006B375E"/>
    <w:rsid w:val="006B3ABD"/>
    <w:rsid w:val="006B3D53"/>
    <w:rsid w:val="006B44C5"/>
    <w:rsid w:val="006B57E0"/>
    <w:rsid w:val="006B642B"/>
    <w:rsid w:val="006B662B"/>
    <w:rsid w:val="006B7010"/>
    <w:rsid w:val="006C02C2"/>
    <w:rsid w:val="006C12E0"/>
    <w:rsid w:val="006C4BC7"/>
    <w:rsid w:val="006C56CA"/>
    <w:rsid w:val="006C5930"/>
    <w:rsid w:val="006C6300"/>
    <w:rsid w:val="006C668C"/>
    <w:rsid w:val="006C6F32"/>
    <w:rsid w:val="006C7291"/>
    <w:rsid w:val="006D2CDC"/>
    <w:rsid w:val="006D3ACE"/>
    <w:rsid w:val="006D483D"/>
    <w:rsid w:val="006D4AE2"/>
    <w:rsid w:val="006D5184"/>
    <w:rsid w:val="006D607C"/>
    <w:rsid w:val="006D6A08"/>
    <w:rsid w:val="006D76CA"/>
    <w:rsid w:val="006E10EA"/>
    <w:rsid w:val="006E315B"/>
    <w:rsid w:val="006E418A"/>
    <w:rsid w:val="006E4DDC"/>
    <w:rsid w:val="006E5E8F"/>
    <w:rsid w:val="006E632E"/>
    <w:rsid w:val="006E7019"/>
    <w:rsid w:val="006F0EAA"/>
    <w:rsid w:val="006F1055"/>
    <w:rsid w:val="006F1184"/>
    <w:rsid w:val="006F1C6F"/>
    <w:rsid w:val="006F1EFD"/>
    <w:rsid w:val="006F2193"/>
    <w:rsid w:val="006F2742"/>
    <w:rsid w:val="006F286A"/>
    <w:rsid w:val="006F353E"/>
    <w:rsid w:val="006F35CF"/>
    <w:rsid w:val="006F4DEB"/>
    <w:rsid w:val="006F523C"/>
    <w:rsid w:val="006F5356"/>
    <w:rsid w:val="006F5E9A"/>
    <w:rsid w:val="00700166"/>
    <w:rsid w:val="007003A3"/>
    <w:rsid w:val="00701F62"/>
    <w:rsid w:val="007026AE"/>
    <w:rsid w:val="007032F6"/>
    <w:rsid w:val="00705586"/>
    <w:rsid w:val="007056EB"/>
    <w:rsid w:val="00706077"/>
    <w:rsid w:val="007064FD"/>
    <w:rsid w:val="00707244"/>
    <w:rsid w:val="007073C5"/>
    <w:rsid w:val="00707E19"/>
    <w:rsid w:val="0071142B"/>
    <w:rsid w:val="00712501"/>
    <w:rsid w:val="00713E92"/>
    <w:rsid w:val="007147E9"/>
    <w:rsid w:val="0071643D"/>
    <w:rsid w:val="0071677E"/>
    <w:rsid w:val="007170F0"/>
    <w:rsid w:val="00717753"/>
    <w:rsid w:val="007205B0"/>
    <w:rsid w:val="00720CD6"/>
    <w:rsid w:val="007215D2"/>
    <w:rsid w:val="0072270B"/>
    <w:rsid w:val="007227F2"/>
    <w:rsid w:val="00724915"/>
    <w:rsid w:val="00726033"/>
    <w:rsid w:val="00726AF0"/>
    <w:rsid w:val="00727104"/>
    <w:rsid w:val="0072748E"/>
    <w:rsid w:val="00730629"/>
    <w:rsid w:val="00731F2E"/>
    <w:rsid w:val="00732AA7"/>
    <w:rsid w:val="00733433"/>
    <w:rsid w:val="007352E9"/>
    <w:rsid w:val="0073582A"/>
    <w:rsid w:val="00736744"/>
    <w:rsid w:val="0073779C"/>
    <w:rsid w:val="007408F3"/>
    <w:rsid w:val="00742612"/>
    <w:rsid w:val="007428B9"/>
    <w:rsid w:val="007429D1"/>
    <w:rsid w:val="00742DFA"/>
    <w:rsid w:val="00744416"/>
    <w:rsid w:val="00744438"/>
    <w:rsid w:val="007444AE"/>
    <w:rsid w:val="00744AC7"/>
    <w:rsid w:val="00745508"/>
    <w:rsid w:val="007458D2"/>
    <w:rsid w:val="00745E2E"/>
    <w:rsid w:val="007462AB"/>
    <w:rsid w:val="00747488"/>
    <w:rsid w:val="007475E6"/>
    <w:rsid w:val="00747A11"/>
    <w:rsid w:val="00752C10"/>
    <w:rsid w:val="00752CAA"/>
    <w:rsid w:val="00752E18"/>
    <w:rsid w:val="00753595"/>
    <w:rsid w:val="00754022"/>
    <w:rsid w:val="00754429"/>
    <w:rsid w:val="0075456D"/>
    <w:rsid w:val="007548A0"/>
    <w:rsid w:val="0075620D"/>
    <w:rsid w:val="007568EC"/>
    <w:rsid w:val="00761222"/>
    <w:rsid w:val="007612BE"/>
    <w:rsid w:val="0076199F"/>
    <w:rsid w:val="00761EFD"/>
    <w:rsid w:val="00762367"/>
    <w:rsid w:val="007623B7"/>
    <w:rsid w:val="00763ADC"/>
    <w:rsid w:val="007643C5"/>
    <w:rsid w:val="00764C84"/>
    <w:rsid w:val="00765E55"/>
    <w:rsid w:val="007666C1"/>
    <w:rsid w:val="0077035E"/>
    <w:rsid w:val="00770A2D"/>
    <w:rsid w:val="00770F34"/>
    <w:rsid w:val="007710B5"/>
    <w:rsid w:val="007711C1"/>
    <w:rsid w:val="007713F2"/>
    <w:rsid w:val="0077156E"/>
    <w:rsid w:val="00771B47"/>
    <w:rsid w:val="00772588"/>
    <w:rsid w:val="007733F2"/>
    <w:rsid w:val="007736C8"/>
    <w:rsid w:val="00773AD7"/>
    <w:rsid w:val="007748F9"/>
    <w:rsid w:val="0078068E"/>
    <w:rsid w:val="00780B8B"/>
    <w:rsid w:val="00782476"/>
    <w:rsid w:val="0078282B"/>
    <w:rsid w:val="00784276"/>
    <w:rsid w:val="007843E8"/>
    <w:rsid w:val="007849BE"/>
    <w:rsid w:val="0078531D"/>
    <w:rsid w:val="007904F1"/>
    <w:rsid w:val="00792968"/>
    <w:rsid w:val="00792BEF"/>
    <w:rsid w:val="00792D17"/>
    <w:rsid w:val="007933A8"/>
    <w:rsid w:val="007933B3"/>
    <w:rsid w:val="00793501"/>
    <w:rsid w:val="00793C1E"/>
    <w:rsid w:val="00795927"/>
    <w:rsid w:val="00795B43"/>
    <w:rsid w:val="007A0337"/>
    <w:rsid w:val="007A07A2"/>
    <w:rsid w:val="007A2A1A"/>
    <w:rsid w:val="007A4302"/>
    <w:rsid w:val="007A4EB0"/>
    <w:rsid w:val="007A5709"/>
    <w:rsid w:val="007A7D12"/>
    <w:rsid w:val="007B155E"/>
    <w:rsid w:val="007B169D"/>
    <w:rsid w:val="007B181C"/>
    <w:rsid w:val="007B2695"/>
    <w:rsid w:val="007B26B3"/>
    <w:rsid w:val="007B2921"/>
    <w:rsid w:val="007B2A90"/>
    <w:rsid w:val="007B3A49"/>
    <w:rsid w:val="007B580D"/>
    <w:rsid w:val="007B7387"/>
    <w:rsid w:val="007B7E7D"/>
    <w:rsid w:val="007C0719"/>
    <w:rsid w:val="007C0A3B"/>
    <w:rsid w:val="007C15E2"/>
    <w:rsid w:val="007C1692"/>
    <w:rsid w:val="007C1A19"/>
    <w:rsid w:val="007C1C8E"/>
    <w:rsid w:val="007C6B65"/>
    <w:rsid w:val="007D01DC"/>
    <w:rsid w:val="007D035F"/>
    <w:rsid w:val="007D1178"/>
    <w:rsid w:val="007D14C8"/>
    <w:rsid w:val="007D181A"/>
    <w:rsid w:val="007D1921"/>
    <w:rsid w:val="007D2DE5"/>
    <w:rsid w:val="007D3268"/>
    <w:rsid w:val="007D4EB4"/>
    <w:rsid w:val="007D6125"/>
    <w:rsid w:val="007D6B50"/>
    <w:rsid w:val="007D70DD"/>
    <w:rsid w:val="007D74ED"/>
    <w:rsid w:val="007D7BB7"/>
    <w:rsid w:val="007E0AE6"/>
    <w:rsid w:val="007E4B1B"/>
    <w:rsid w:val="007E4BB5"/>
    <w:rsid w:val="007E5B03"/>
    <w:rsid w:val="007E724D"/>
    <w:rsid w:val="007E73A4"/>
    <w:rsid w:val="007E76A2"/>
    <w:rsid w:val="007E7ED0"/>
    <w:rsid w:val="007F0C11"/>
    <w:rsid w:val="007F12C7"/>
    <w:rsid w:val="007F4076"/>
    <w:rsid w:val="007F6904"/>
    <w:rsid w:val="007F6ABB"/>
    <w:rsid w:val="007F6EA6"/>
    <w:rsid w:val="007F7B1C"/>
    <w:rsid w:val="008004BA"/>
    <w:rsid w:val="008023EB"/>
    <w:rsid w:val="00802BDB"/>
    <w:rsid w:val="008037A7"/>
    <w:rsid w:val="00806536"/>
    <w:rsid w:val="008068AC"/>
    <w:rsid w:val="00807318"/>
    <w:rsid w:val="00807C84"/>
    <w:rsid w:val="00810091"/>
    <w:rsid w:val="008117BD"/>
    <w:rsid w:val="00811EA0"/>
    <w:rsid w:val="00812A4B"/>
    <w:rsid w:val="0081337D"/>
    <w:rsid w:val="00813815"/>
    <w:rsid w:val="0081399B"/>
    <w:rsid w:val="00813A9E"/>
    <w:rsid w:val="00813CFF"/>
    <w:rsid w:val="00814A45"/>
    <w:rsid w:val="008203DA"/>
    <w:rsid w:val="008209DD"/>
    <w:rsid w:val="008233D4"/>
    <w:rsid w:val="008236B7"/>
    <w:rsid w:val="00823AE4"/>
    <w:rsid w:val="0082617C"/>
    <w:rsid w:val="00827539"/>
    <w:rsid w:val="008278C2"/>
    <w:rsid w:val="00827AC3"/>
    <w:rsid w:val="00827CCE"/>
    <w:rsid w:val="00831281"/>
    <w:rsid w:val="00831321"/>
    <w:rsid w:val="00832265"/>
    <w:rsid w:val="00832B5B"/>
    <w:rsid w:val="00833533"/>
    <w:rsid w:val="0083394B"/>
    <w:rsid w:val="00834719"/>
    <w:rsid w:val="00834FFA"/>
    <w:rsid w:val="008357BD"/>
    <w:rsid w:val="008363EE"/>
    <w:rsid w:val="008367D2"/>
    <w:rsid w:val="00837F4F"/>
    <w:rsid w:val="0084037B"/>
    <w:rsid w:val="00840465"/>
    <w:rsid w:val="00840556"/>
    <w:rsid w:val="00844F7E"/>
    <w:rsid w:val="00847768"/>
    <w:rsid w:val="00851790"/>
    <w:rsid w:val="00851992"/>
    <w:rsid w:val="008522C9"/>
    <w:rsid w:val="00852C8D"/>
    <w:rsid w:val="0085371C"/>
    <w:rsid w:val="0085387E"/>
    <w:rsid w:val="00855A59"/>
    <w:rsid w:val="00855B28"/>
    <w:rsid w:val="00855F39"/>
    <w:rsid w:val="0085652D"/>
    <w:rsid w:val="0085729F"/>
    <w:rsid w:val="008572FD"/>
    <w:rsid w:val="008575F6"/>
    <w:rsid w:val="00857F59"/>
    <w:rsid w:val="0086056F"/>
    <w:rsid w:val="00860C06"/>
    <w:rsid w:val="00860C32"/>
    <w:rsid w:val="00863FD6"/>
    <w:rsid w:val="00864855"/>
    <w:rsid w:val="00865654"/>
    <w:rsid w:val="008658C4"/>
    <w:rsid w:val="00865C20"/>
    <w:rsid w:val="00870FD2"/>
    <w:rsid w:val="00871B14"/>
    <w:rsid w:val="00871D2D"/>
    <w:rsid w:val="0087273C"/>
    <w:rsid w:val="00873784"/>
    <w:rsid w:val="00874503"/>
    <w:rsid w:val="00875171"/>
    <w:rsid w:val="008769EE"/>
    <w:rsid w:val="00876B2F"/>
    <w:rsid w:val="00877116"/>
    <w:rsid w:val="00883621"/>
    <w:rsid w:val="00884FF3"/>
    <w:rsid w:val="008858E5"/>
    <w:rsid w:val="00887284"/>
    <w:rsid w:val="00890E07"/>
    <w:rsid w:val="00891321"/>
    <w:rsid w:val="00891E89"/>
    <w:rsid w:val="008920B8"/>
    <w:rsid w:val="00892253"/>
    <w:rsid w:val="0089376A"/>
    <w:rsid w:val="008945E1"/>
    <w:rsid w:val="00896124"/>
    <w:rsid w:val="00896690"/>
    <w:rsid w:val="008972EF"/>
    <w:rsid w:val="008A0102"/>
    <w:rsid w:val="008A1E5B"/>
    <w:rsid w:val="008A1F5C"/>
    <w:rsid w:val="008A3851"/>
    <w:rsid w:val="008A3F2A"/>
    <w:rsid w:val="008A4524"/>
    <w:rsid w:val="008A4D4F"/>
    <w:rsid w:val="008A5721"/>
    <w:rsid w:val="008A6535"/>
    <w:rsid w:val="008A657F"/>
    <w:rsid w:val="008B024E"/>
    <w:rsid w:val="008B05FC"/>
    <w:rsid w:val="008B177F"/>
    <w:rsid w:val="008B20A4"/>
    <w:rsid w:val="008B3789"/>
    <w:rsid w:val="008B5961"/>
    <w:rsid w:val="008B61F0"/>
    <w:rsid w:val="008B6352"/>
    <w:rsid w:val="008B69D2"/>
    <w:rsid w:val="008B69E9"/>
    <w:rsid w:val="008B7FD0"/>
    <w:rsid w:val="008B7FF8"/>
    <w:rsid w:val="008C0927"/>
    <w:rsid w:val="008C17BC"/>
    <w:rsid w:val="008C1FAB"/>
    <w:rsid w:val="008C220D"/>
    <w:rsid w:val="008C3411"/>
    <w:rsid w:val="008C3795"/>
    <w:rsid w:val="008C43E0"/>
    <w:rsid w:val="008C5C14"/>
    <w:rsid w:val="008C6C3D"/>
    <w:rsid w:val="008C7010"/>
    <w:rsid w:val="008C70F6"/>
    <w:rsid w:val="008C7F1E"/>
    <w:rsid w:val="008D0E88"/>
    <w:rsid w:val="008D1BCA"/>
    <w:rsid w:val="008D28AD"/>
    <w:rsid w:val="008D5852"/>
    <w:rsid w:val="008D60DC"/>
    <w:rsid w:val="008D70DE"/>
    <w:rsid w:val="008D7C77"/>
    <w:rsid w:val="008E058C"/>
    <w:rsid w:val="008E0700"/>
    <w:rsid w:val="008E0AE5"/>
    <w:rsid w:val="008E126E"/>
    <w:rsid w:val="008E2331"/>
    <w:rsid w:val="008E569C"/>
    <w:rsid w:val="008E5DC4"/>
    <w:rsid w:val="008E5F23"/>
    <w:rsid w:val="008E74F6"/>
    <w:rsid w:val="008E7658"/>
    <w:rsid w:val="008F02A7"/>
    <w:rsid w:val="008F18D5"/>
    <w:rsid w:val="008F1AD4"/>
    <w:rsid w:val="008F2228"/>
    <w:rsid w:val="008F23D6"/>
    <w:rsid w:val="008F3614"/>
    <w:rsid w:val="008F3D26"/>
    <w:rsid w:val="008F4AFF"/>
    <w:rsid w:val="00900610"/>
    <w:rsid w:val="00902398"/>
    <w:rsid w:val="009034CB"/>
    <w:rsid w:val="00903A77"/>
    <w:rsid w:val="00904B78"/>
    <w:rsid w:val="00905623"/>
    <w:rsid w:val="0090641A"/>
    <w:rsid w:val="009064F0"/>
    <w:rsid w:val="0090718C"/>
    <w:rsid w:val="00911300"/>
    <w:rsid w:val="009116C2"/>
    <w:rsid w:val="00911BB1"/>
    <w:rsid w:val="009129DE"/>
    <w:rsid w:val="00912C3B"/>
    <w:rsid w:val="00915AB6"/>
    <w:rsid w:val="00916F54"/>
    <w:rsid w:val="009172CE"/>
    <w:rsid w:val="0091798C"/>
    <w:rsid w:val="00924407"/>
    <w:rsid w:val="009253D3"/>
    <w:rsid w:val="00925932"/>
    <w:rsid w:val="009269AC"/>
    <w:rsid w:val="00926B6C"/>
    <w:rsid w:val="00930394"/>
    <w:rsid w:val="009358CA"/>
    <w:rsid w:val="00936627"/>
    <w:rsid w:val="00936E0F"/>
    <w:rsid w:val="009373DB"/>
    <w:rsid w:val="009400FA"/>
    <w:rsid w:val="00942095"/>
    <w:rsid w:val="0094365F"/>
    <w:rsid w:val="009441A4"/>
    <w:rsid w:val="00944514"/>
    <w:rsid w:val="009455E7"/>
    <w:rsid w:val="009475E2"/>
    <w:rsid w:val="00950468"/>
    <w:rsid w:val="0095428B"/>
    <w:rsid w:val="0095430D"/>
    <w:rsid w:val="00954800"/>
    <w:rsid w:val="0095557F"/>
    <w:rsid w:val="00955648"/>
    <w:rsid w:val="0095650E"/>
    <w:rsid w:val="00956B98"/>
    <w:rsid w:val="00957389"/>
    <w:rsid w:val="009576A5"/>
    <w:rsid w:val="009608A4"/>
    <w:rsid w:val="0096190D"/>
    <w:rsid w:val="0096228B"/>
    <w:rsid w:val="00962750"/>
    <w:rsid w:val="00963EE7"/>
    <w:rsid w:val="0096694E"/>
    <w:rsid w:val="00966CFA"/>
    <w:rsid w:val="00967661"/>
    <w:rsid w:val="00970AC9"/>
    <w:rsid w:val="00971401"/>
    <w:rsid w:val="00971CC1"/>
    <w:rsid w:val="0097337B"/>
    <w:rsid w:val="00973D9F"/>
    <w:rsid w:val="00973EAF"/>
    <w:rsid w:val="00974C36"/>
    <w:rsid w:val="00974DF3"/>
    <w:rsid w:val="00974E1B"/>
    <w:rsid w:val="0097540A"/>
    <w:rsid w:val="00975A0F"/>
    <w:rsid w:val="00976E0A"/>
    <w:rsid w:val="00977287"/>
    <w:rsid w:val="00980364"/>
    <w:rsid w:val="00980C73"/>
    <w:rsid w:val="00981426"/>
    <w:rsid w:val="0098143E"/>
    <w:rsid w:val="0098167E"/>
    <w:rsid w:val="009827F2"/>
    <w:rsid w:val="0098398C"/>
    <w:rsid w:val="00983B8C"/>
    <w:rsid w:val="009847CF"/>
    <w:rsid w:val="00984AB6"/>
    <w:rsid w:val="00987BE4"/>
    <w:rsid w:val="00990ED2"/>
    <w:rsid w:val="00992BC1"/>
    <w:rsid w:val="00993AFF"/>
    <w:rsid w:val="009942C3"/>
    <w:rsid w:val="009948C8"/>
    <w:rsid w:val="00997F0F"/>
    <w:rsid w:val="009A0FAC"/>
    <w:rsid w:val="009A1F08"/>
    <w:rsid w:val="009A230E"/>
    <w:rsid w:val="009A3142"/>
    <w:rsid w:val="009A3E56"/>
    <w:rsid w:val="009A5012"/>
    <w:rsid w:val="009A71BB"/>
    <w:rsid w:val="009A7800"/>
    <w:rsid w:val="009B04B7"/>
    <w:rsid w:val="009B0F22"/>
    <w:rsid w:val="009B0FC2"/>
    <w:rsid w:val="009B110F"/>
    <w:rsid w:val="009B15A7"/>
    <w:rsid w:val="009B42B7"/>
    <w:rsid w:val="009B4AF2"/>
    <w:rsid w:val="009B5905"/>
    <w:rsid w:val="009B5EAA"/>
    <w:rsid w:val="009B6C06"/>
    <w:rsid w:val="009B6D01"/>
    <w:rsid w:val="009C013F"/>
    <w:rsid w:val="009C0985"/>
    <w:rsid w:val="009C2A2F"/>
    <w:rsid w:val="009C2CE2"/>
    <w:rsid w:val="009C3258"/>
    <w:rsid w:val="009C36EC"/>
    <w:rsid w:val="009C4294"/>
    <w:rsid w:val="009C526D"/>
    <w:rsid w:val="009C5E1A"/>
    <w:rsid w:val="009C6792"/>
    <w:rsid w:val="009C6834"/>
    <w:rsid w:val="009D05D0"/>
    <w:rsid w:val="009D0C0E"/>
    <w:rsid w:val="009D4A39"/>
    <w:rsid w:val="009D5390"/>
    <w:rsid w:val="009D6D57"/>
    <w:rsid w:val="009D7A12"/>
    <w:rsid w:val="009D7FB8"/>
    <w:rsid w:val="009E1879"/>
    <w:rsid w:val="009E2014"/>
    <w:rsid w:val="009E2345"/>
    <w:rsid w:val="009E260D"/>
    <w:rsid w:val="009E3546"/>
    <w:rsid w:val="009E3E38"/>
    <w:rsid w:val="009E46DF"/>
    <w:rsid w:val="009E47B7"/>
    <w:rsid w:val="009E5621"/>
    <w:rsid w:val="009F0B30"/>
    <w:rsid w:val="009F0C44"/>
    <w:rsid w:val="009F0E69"/>
    <w:rsid w:val="009F37D4"/>
    <w:rsid w:val="009F51A1"/>
    <w:rsid w:val="009F5BE2"/>
    <w:rsid w:val="00A007B3"/>
    <w:rsid w:val="00A00FB9"/>
    <w:rsid w:val="00A02A9F"/>
    <w:rsid w:val="00A02E3E"/>
    <w:rsid w:val="00A02ED8"/>
    <w:rsid w:val="00A06D09"/>
    <w:rsid w:val="00A07D3D"/>
    <w:rsid w:val="00A11663"/>
    <w:rsid w:val="00A12CBB"/>
    <w:rsid w:val="00A13699"/>
    <w:rsid w:val="00A1566C"/>
    <w:rsid w:val="00A211FD"/>
    <w:rsid w:val="00A2260E"/>
    <w:rsid w:val="00A22DCC"/>
    <w:rsid w:val="00A23984"/>
    <w:rsid w:val="00A255F9"/>
    <w:rsid w:val="00A27CF9"/>
    <w:rsid w:val="00A3040A"/>
    <w:rsid w:val="00A304D2"/>
    <w:rsid w:val="00A308BB"/>
    <w:rsid w:val="00A30DAD"/>
    <w:rsid w:val="00A3138B"/>
    <w:rsid w:val="00A31E3E"/>
    <w:rsid w:val="00A32F99"/>
    <w:rsid w:val="00A34E4A"/>
    <w:rsid w:val="00A352B8"/>
    <w:rsid w:val="00A352C0"/>
    <w:rsid w:val="00A36821"/>
    <w:rsid w:val="00A36F27"/>
    <w:rsid w:val="00A37E0F"/>
    <w:rsid w:val="00A413E5"/>
    <w:rsid w:val="00A41B42"/>
    <w:rsid w:val="00A45544"/>
    <w:rsid w:val="00A458B3"/>
    <w:rsid w:val="00A45A5C"/>
    <w:rsid w:val="00A45F3B"/>
    <w:rsid w:val="00A50795"/>
    <w:rsid w:val="00A52329"/>
    <w:rsid w:val="00A52ED7"/>
    <w:rsid w:val="00A54796"/>
    <w:rsid w:val="00A56446"/>
    <w:rsid w:val="00A565CD"/>
    <w:rsid w:val="00A57894"/>
    <w:rsid w:val="00A57980"/>
    <w:rsid w:val="00A579B7"/>
    <w:rsid w:val="00A6186F"/>
    <w:rsid w:val="00A6223A"/>
    <w:rsid w:val="00A640C6"/>
    <w:rsid w:val="00A65DD7"/>
    <w:rsid w:val="00A65EA1"/>
    <w:rsid w:val="00A70ED9"/>
    <w:rsid w:val="00A71AB4"/>
    <w:rsid w:val="00A71ED9"/>
    <w:rsid w:val="00A72F89"/>
    <w:rsid w:val="00A73063"/>
    <w:rsid w:val="00A73305"/>
    <w:rsid w:val="00A73B71"/>
    <w:rsid w:val="00A7430E"/>
    <w:rsid w:val="00A7458D"/>
    <w:rsid w:val="00A74CBD"/>
    <w:rsid w:val="00A74F6C"/>
    <w:rsid w:val="00A7522D"/>
    <w:rsid w:val="00A75F48"/>
    <w:rsid w:val="00A800C3"/>
    <w:rsid w:val="00A80C44"/>
    <w:rsid w:val="00A830D2"/>
    <w:rsid w:val="00A856EF"/>
    <w:rsid w:val="00A85786"/>
    <w:rsid w:val="00A876E6"/>
    <w:rsid w:val="00A878C3"/>
    <w:rsid w:val="00A910CF"/>
    <w:rsid w:val="00A9303D"/>
    <w:rsid w:val="00A9411A"/>
    <w:rsid w:val="00A944B0"/>
    <w:rsid w:val="00A944F2"/>
    <w:rsid w:val="00A95B90"/>
    <w:rsid w:val="00A95FB1"/>
    <w:rsid w:val="00A9629C"/>
    <w:rsid w:val="00A9671C"/>
    <w:rsid w:val="00A967E7"/>
    <w:rsid w:val="00A97930"/>
    <w:rsid w:val="00AA09E6"/>
    <w:rsid w:val="00AA0B55"/>
    <w:rsid w:val="00AA299C"/>
    <w:rsid w:val="00AA36B1"/>
    <w:rsid w:val="00AA4564"/>
    <w:rsid w:val="00AA48D5"/>
    <w:rsid w:val="00AA50F2"/>
    <w:rsid w:val="00AA56BC"/>
    <w:rsid w:val="00AA5C1C"/>
    <w:rsid w:val="00AA5CCF"/>
    <w:rsid w:val="00AA5D2B"/>
    <w:rsid w:val="00AA5DF8"/>
    <w:rsid w:val="00AA6107"/>
    <w:rsid w:val="00AA748D"/>
    <w:rsid w:val="00AB0690"/>
    <w:rsid w:val="00AB0E61"/>
    <w:rsid w:val="00AB0EB7"/>
    <w:rsid w:val="00AB19D9"/>
    <w:rsid w:val="00AB19F4"/>
    <w:rsid w:val="00AB22D6"/>
    <w:rsid w:val="00AB2B90"/>
    <w:rsid w:val="00AB2C0F"/>
    <w:rsid w:val="00AB2D56"/>
    <w:rsid w:val="00AB2EDF"/>
    <w:rsid w:val="00AB3E39"/>
    <w:rsid w:val="00AB4D42"/>
    <w:rsid w:val="00AB4D53"/>
    <w:rsid w:val="00AB5E41"/>
    <w:rsid w:val="00AB63DF"/>
    <w:rsid w:val="00AB64BB"/>
    <w:rsid w:val="00AB6D34"/>
    <w:rsid w:val="00AB7088"/>
    <w:rsid w:val="00AB7476"/>
    <w:rsid w:val="00AC0E48"/>
    <w:rsid w:val="00AC1B41"/>
    <w:rsid w:val="00AC1C64"/>
    <w:rsid w:val="00AC2037"/>
    <w:rsid w:val="00AC2BAF"/>
    <w:rsid w:val="00AC37FA"/>
    <w:rsid w:val="00AC4786"/>
    <w:rsid w:val="00AC5477"/>
    <w:rsid w:val="00AD21A2"/>
    <w:rsid w:val="00AD24EF"/>
    <w:rsid w:val="00AD3A11"/>
    <w:rsid w:val="00AD685B"/>
    <w:rsid w:val="00AD6C6B"/>
    <w:rsid w:val="00AD76E6"/>
    <w:rsid w:val="00AE0FA2"/>
    <w:rsid w:val="00AE275D"/>
    <w:rsid w:val="00AE2984"/>
    <w:rsid w:val="00AE3265"/>
    <w:rsid w:val="00AE350E"/>
    <w:rsid w:val="00AE3C78"/>
    <w:rsid w:val="00AE48C6"/>
    <w:rsid w:val="00AE4941"/>
    <w:rsid w:val="00AE55F4"/>
    <w:rsid w:val="00AE5971"/>
    <w:rsid w:val="00AE61F1"/>
    <w:rsid w:val="00AE6BA3"/>
    <w:rsid w:val="00AE6FAC"/>
    <w:rsid w:val="00AE7CD6"/>
    <w:rsid w:val="00AF17DC"/>
    <w:rsid w:val="00AF19FF"/>
    <w:rsid w:val="00AF1C27"/>
    <w:rsid w:val="00AF34E4"/>
    <w:rsid w:val="00AF4115"/>
    <w:rsid w:val="00AF4CAA"/>
    <w:rsid w:val="00AF53C8"/>
    <w:rsid w:val="00AF65E2"/>
    <w:rsid w:val="00AF6998"/>
    <w:rsid w:val="00AF73C3"/>
    <w:rsid w:val="00B016DF"/>
    <w:rsid w:val="00B03532"/>
    <w:rsid w:val="00B03B82"/>
    <w:rsid w:val="00B05E1C"/>
    <w:rsid w:val="00B06583"/>
    <w:rsid w:val="00B06B40"/>
    <w:rsid w:val="00B06DF0"/>
    <w:rsid w:val="00B06F7A"/>
    <w:rsid w:val="00B07434"/>
    <w:rsid w:val="00B10843"/>
    <w:rsid w:val="00B12263"/>
    <w:rsid w:val="00B12803"/>
    <w:rsid w:val="00B12EE7"/>
    <w:rsid w:val="00B13541"/>
    <w:rsid w:val="00B1369D"/>
    <w:rsid w:val="00B13E5F"/>
    <w:rsid w:val="00B1470A"/>
    <w:rsid w:val="00B14E5F"/>
    <w:rsid w:val="00B155E4"/>
    <w:rsid w:val="00B155E6"/>
    <w:rsid w:val="00B16A8D"/>
    <w:rsid w:val="00B16D3E"/>
    <w:rsid w:val="00B1747B"/>
    <w:rsid w:val="00B177D1"/>
    <w:rsid w:val="00B205FA"/>
    <w:rsid w:val="00B222D0"/>
    <w:rsid w:val="00B23475"/>
    <w:rsid w:val="00B24654"/>
    <w:rsid w:val="00B246CE"/>
    <w:rsid w:val="00B24832"/>
    <w:rsid w:val="00B24890"/>
    <w:rsid w:val="00B24E7C"/>
    <w:rsid w:val="00B2554E"/>
    <w:rsid w:val="00B256A5"/>
    <w:rsid w:val="00B27255"/>
    <w:rsid w:val="00B31001"/>
    <w:rsid w:val="00B32805"/>
    <w:rsid w:val="00B32820"/>
    <w:rsid w:val="00B35DF2"/>
    <w:rsid w:val="00B36CA2"/>
    <w:rsid w:val="00B40454"/>
    <w:rsid w:val="00B41CBD"/>
    <w:rsid w:val="00B447CB"/>
    <w:rsid w:val="00B47EB4"/>
    <w:rsid w:val="00B50B27"/>
    <w:rsid w:val="00B51575"/>
    <w:rsid w:val="00B515E8"/>
    <w:rsid w:val="00B534B0"/>
    <w:rsid w:val="00B536BD"/>
    <w:rsid w:val="00B537FF"/>
    <w:rsid w:val="00B544EF"/>
    <w:rsid w:val="00B55014"/>
    <w:rsid w:val="00B56066"/>
    <w:rsid w:val="00B5641F"/>
    <w:rsid w:val="00B5706B"/>
    <w:rsid w:val="00B60E3C"/>
    <w:rsid w:val="00B61E04"/>
    <w:rsid w:val="00B62DD6"/>
    <w:rsid w:val="00B63E43"/>
    <w:rsid w:val="00B646D3"/>
    <w:rsid w:val="00B66F60"/>
    <w:rsid w:val="00B6775F"/>
    <w:rsid w:val="00B67D19"/>
    <w:rsid w:val="00B7040C"/>
    <w:rsid w:val="00B723EE"/>
    <w:rsid w:val="00B744AE"/>
    <w:rsid w:val="00B7462C"/>
    <w:rsid w:val="00B74989"/>
    <w:rsid w:val="00B74D40"/>
    <w:rsid w:val="00B76911"/>
    <w:rsid w:val="00B76E46"/>
    <w:rsid w:val="00B7739E"/>
    <w:rsid w:val="00B77C37"/>
    <w:rsid w:val="00B80348"/>
    <w:rsid w:val="00B804DF"/>
    <w:rsid w:val="00B8351B"/>
    <w:rsid w:val="00B84121"/>
    <w:rsid w:val="00B848A7"/>
    <w:rsid w:val="00B851B9"/>
    <w:rsid w:val="00B85666"/>
    <w:rsid w:val="00B8570F"/>
    <w:rsid w:val="00B860BE"/>
    <w:rsid w:val="00B8675A"/>
    <w:rsid w:val="00B86E04"/>
    <w:rsid w:val="00B870CE"/>
    <w:rsid w:val="00B9009F"/>
    <w:rsid w:val="00B90740"/>
    <w:rsid w:val="00B910FC"/>
    <w:rsid w:val="00B92C80"/>
    <w:rsid w:val="00B93EA3"/>
    <w:rsid w:val="00B94CCF"/>
    <w:rsid w:val="00B962A4"/>
    <w:rsid w:val="00B9679E"/>
    <w:rsid w:val="00B97A31"/>
    <w:rsid w:val="00BA0733"/>
    <w:rsid w:val="00BA0847"/>
    <w:rsid w:val="00BA0F10"/>
    <w:rsid w:val="00BA1174"/>
    <w:rsid w:val="00BA1C1D"/>
    <w:rsid w:val="00BA24AA"/>
    <w:rsid w:val="00BA24D9"/>
    <w:rsid w:val="00BA38D0"/>
    <w:rsid w:val="00BA3A78"/>
    <w:rsid w:val="00BA3BF4"/>
    <w:rsid w:val="00BA535B"/>
    <w:rsid w:val="00BA6A3C"/>
    <w:rsid w:val="00BA6FF5"/>
    <w:rsid w:val="00BA7202"/>
    <w:rsid w:val="00BA7722"/>
    <w:rsid w:val="00BA77BC"/>
    <w:rsid w:val="00BB04C6"/>
    <w:rsid w:val="00BB053B"/>
    <w:rsid w:val="00BB07AC"/>
    <w:rsid w:val="00BB0FAE"/>
    <w:rsid w:val="00BB14D6"/>
    <w:rsid w:val="00BB1A51"/>
    <w:rsid w:val="00BB2593"/>
    <w:rsid w:val="00BB2F7E"/>
    <w:rsid w:val="00BB3220"/>
    <w:rsid w:val="00BB3CEC"/>
    <w:rsid w:val="00BB3D43"/>
    <w:rsid w:val="00BB440D"/>
    <w:rsid w:val="00BB44D6"/>
    <w:rsid w:val="00BB4503"/>
    <w:rsid w:val="00BB5BBB"/>
    <w:rsid w:val="00BB706F"/>
    <w:rsid w:val="00BC003D"/>
    <w:rsid w:val="00BC1E4D"/>
    <w:rsid w:val="00BC2C54"/>
    <w:rsid w:val="00BC2DFB"/>
    <w:rsid w:val="00BC2E99"/>
    <w:rsid w:val="00BC37AF"/>
    <w:rsid w:val="00BC42F7"/>
    <w:rsid w:val="00BC5019"/>
    <w:rsid w:val="00BC51AC"/>
    <w:rsid w:val="00BC577C"/>
    <w:rsid w:val="00BC5E71"/>
    <w:rsid w:val="00BC5EFF"/>
    <w:rsid w:val="00BC687A"/>
    <w:rsid w:val="00BC7945"/>
    <w:rsid w:val="00BC7D51"/>
    <w:rsid w:val="00BD0D20"/>
    <w:rsid w:val="00BD2251"/>
    <w:rsid w:val="00BD38DB"/>
    <w:rsid w:val="00BD3C9D"/>
    <w:rsid w:val="00BD3E3E"/>
    <w:rsid w:val="00BD3F01"/>
    <w:rsid w:val="00BD3F83"/>
    <w:rsid w:val="00BD4378"/>
    <w:rsid w:val="00BD6D74"/>
    <w:rsid w:val="00BE01E7"/>
    <w:rsid w:val="00BE0309"/>
    <w:rsid w:val="00BE04F8"/>
    <w:rsid w:val="00BE1194"/>
    <w:rsid w:val="00BE11B1"/>
    <w:rsid w:val="00BE3D89"/>
    <w:rsid w:val="00BE50AB"/>
    <w:rsid w:val="00BE7BB8"/>
    <w:rsid w:val="00BF2FEF"/>
    <w:rsid w:val="00BF3B2B"/>
    <w:rsid w:val="00BF56E6"/>
    <w:rsid w:val="00BF5F84"/>
    <w:rsid w:val="00BF6781"/>
    <w:rsid w:val="00BF774D"/>
    <w:rsid w:val="00BF77CD"/>
    <w:rsid w:val="00BF7C04"/>
    <w:rsid w:val="00C00708"/>
    <w:rsid w:val="00C00859"/>
    <w:rsid w:val="00C03B4A"/>
    <w:rsid w:val="00C041A9"/>
    <w:rsid w:val="00C0593B"/>
    <w:rsid w:val="00C0608C"/>
    <w:rsid w:val="00C07C4C"/>
    <w:rsid w:val="00C101E0"/>
    <w:rsid w:val="00C105CA"/>
    <w:rsid w:val="00C11646"/>
    <w:rsid w:val="00C12F75"/>
    <w:rsid w:val="00C133AC"/>
    <w:rsid w:val="00C169E5"/>
    <w:rsid w:val="00C16FB6"/>
    <w:rsid w:val="00C20A47"/>
    <w:rsid w:val="00C2204B"/>
    <w:rsid w:val="00C227C1"/>
    <w:rsid w:val="00C2423E"/>
    <w:rsid w:val="00C24531"/>
    <w:rsid w:val="00C255CB"/>
    <w:rsid w:val="00C25DA5"/>
    <w:rsid w:val="00C26585"/>
    <w:rsid w:val="00C27797"/>
    <w:rsid w:val="00C2794A"/>
    <w:rsid w:val="00C3015F"/>
    <w:rsid w:val="00C309E7"/>
    <w:rsid w:val="00C3151D"/>
    <w:rsid w:val="00C3179B"/>
    <w:rsid w:val="00C33D08"/>
    <w:rsid w:val="00C34FA9"/>
    <w:rsid w:val="00C35367"/>
    <w:rsid w:val="00C36AB9"/>
    <w:rsid w:val="00C376C1"/>
    <w:rsid w:val="00C40668"/>
    <w:rsid w:val="00C4227B"/>
    <w:rsid w:val="00C432E7"/>
    <w:rsid w:val="00C43BA8"/>
    <w:rsid w:val="00C44113"/>
    <w:rsid w:val="00C44CB0"/>
    <w:rsid w:val="00C45B22"/>
    <w:rsid w:val="00C45C21"/>
    <w:rsid w:val="00C46197"/>
    <w:rsid w:val="00C508E7"/>
    <w:rsid w:val="00C5199A"/>
    <w:rsid w:val="00C51B68"/>
    <w:rsid w:val="00C51E2C"/>
    <w:rsid w:val="00C5548F"/>
    <w:rsid w:val="00C55D7A"/>
    <w:rsid w:val="00C56144"/>
    <w:rsid w:val="00C566AA"/>
    <w:rsid w:val="00C571CE"/>
    <w:rsid w:val="00C57FFB"/>
    <w:rsid w:val="00C61C8A"/>
    <w:rsid w:val="00C61D82"/>
    <w:rsid w:val="00C630BE"/>
    <w:rsid w:val="00C63785"/>
    <w:rsid w:val="00C64DA1"/>
    <w:rsid w:val="00C64E12"/>
    <w:rsid w:val="00C65549"/>
    <w:rsid w:val="00C666E6"/>
    <w:rsid w:val="00C67592"/>
    <w:rsid w:val="00C675C2"/>
    <w:rsid w:val="00C715F7"/>
    <w:rsid w:val="00C71F05"/>
    <w:rsid w:val="00C72873"/>
    <w:rsid w:val="00C73073"/>
    <w:rsid w:val="00C73F36"/>
    <w:rsid w:val="00C74213"/>
    <w:rsid w:val="00C75D93"/>
    <w:rsid w:val="00C7607B"/>
    <w:rsid w:val="00C77158"/>
    <w:rsid w:val="00C77803"/>
    <w:rsid w:val="00C77F47"/>
    <w:rsid w:val="00C80CC1"/>
    <w:rsid w:val="00C80DF1"/>
    <w:rsid w:val="00C8137C"/>
    <w:rsid w:val="00C81402"/>
    <w:rsid w:val="00C81907"/>
    <w:rsid w:val="00C823B1"/>
    <w:rsid w:val="00C83116"/>
    <w:rsid w:val="00C83EDC"/>
    <w:rsid w:val="00C854AD"/>
    <w:rsid w:val="00C85AA4"/>
    <w:rsid w:val="00C8609C"/>
    <w:rsid w:val="00C871CB"/>
    <w:rsid w:val="00C8723D"/>
    <w:rsid w:val="00C900D0"/>
    <w:rsid w:val="00C921D5"/>
    <w:rsid w:val="00C93FF6"/>
    <w:rsid w:val="00C941B2"/>
    <w:rsid w:val="00C95265"/>
    <w:rsid w:val="00C96355"/>
    <w:rsid w:val="00C968F6"/>
    <w:rsid w:val="00C977EE"/>
    <w:rsid w:val="00CA09B0"/>
    <w:rsid w:val="00CA0AAC"/>
    <w:rsid w:val="00CA1640"/>
    <w:rsid w:val="00CA1743"/>
    <w:rsid w:val="00CA20BE"/>
    <w:rsid w:val="00CA35CF"/>
    <w:rsid w:val="00CB2EFB"/>
    <w:rsid w:val="00CB362E"/>
    <w:rsid w:val="00CB3F06"/>
    <w:rsid w:val="00CB45B0"/>
    <w:rsid w:val="00CB5958"/>
    <w:rsid w:val="00CB6CC9"/>
    <w:rsid w:val="00CB77D6"/>
    <w:rsid w:val="00CB7AEF"/>
    <w:rsid w:val="00CC095D"/>
    <w:rsid w:val="00CC11AE"/>
    <w:rsid w:val="00CC194D"/>
    <w:rsid w:val="00CC1CC7"/>
    <w:rsid w:val="00CC2A65"/>
    <w:rsid w:val="00CC2D23"/>
    <w:rsid w:val="00CC349A"/>
    <w:rsid w:val="00CC394A"/>
    <w:rsid w:val="00CC39EA"/>
    <w:rsid w:val="00CC400D"/>
    <w:rsid w:val="00CC41DA"/>
    <w:rsid w:val="00CC4331"/>
    <w:rsid w:val="00CC65D6"/>
    <w:rsid w:val="00CC6E53"/>
    <w:rsid w:val="00CC7DCA"/>
    <w:rsid w:val="00CD0BEC"/>
    <w:rsid w:val="00CD0E8A"/>
    <w:rsid w:val="00CD155C"/>
    <w:rsid w:val="00CD3AB0"/>
    <w:rsid w:val="00CD3C18"/>
    <w:rsid w:val="00CD505E"/>
    <w:rsid w:val="00CD5E57"/>
    <w:rsid w:val="00CD5F6F"/>
    <w:rsid w:val="00CD6471"/>
    <w:rsid w:val="00CD71AA"/>
    <w:rsid w:val="00CE03CD"/>
    <w:rsid w:val="00CE1EC8"/>
    <w:rsid w:val="00CE2248"/>
    <w:rsid w:val="00CE34E7"/>
    <w:rsid w:val="00CE51EF"/>
    <w:rsid w:val="00CE5A7F"/>
    <w:rsid w:val="00CE6CFE"/>
    <w:rsid w:val="00CF098C"/>
    <w:rsid w:val="00CF1119"/>
    <w:rsid w:val="00CF2E64"/>
    <w:rsid w:val="00CF30A1"/>
    <w:rsid w:val="00CF338C"/>
    <w:rsid w:val="00CF3DB6"/>
    <w:rsid w:val="00CF55EB"/>
    <w:rsid w:val="00CF6811"/>
    <w:rsid w:val="00D0032D"/>
    <w:rsid w:val="00D00550"/>
    <w:rsid w:val="00D02AF2"/>
    <w:rsid w:val="00D02D75"/>
    <w:rsid w:val="00D0481F"/>
    <w:rsid w:val="00D05054"/>
    <w:rsid w:val="00D0544C"/>
    <w:rsid w:val="00D05768"/>
    <w:rsid w:val="00D05837"/>
    <w:rsid w:val="00D061C8"/>
    <w:rsid w:val="00D068D3"/>
    <w:rsid w:val="00D10264"/>
    <w:rsid w:val="00D103E7"/>
    <w:rsid w:val="00D104B0"/>
    <w:rsid w:val="00D10DC0"/>
    <w:rsid w:val="00D11EA7"/>
    <w:rsid w:val="00D12DFA"/>
    <w:rsid w:val="00D136C2"/>
    <w:rsid w:val="00D13826"/>
    <w:rsid w:val="00D1441D"/>
    <w:rsid w:val="00D149B2"/>
    <w:rsid w:val="00D14C44"/>
    <w:rsid w:val="00D15C5D"/>
    <w:rsid w:val="00D15D0F"/>
    <w:rsid w:val="00D15D5E"/>
    <w:rsid w:val="00D15E0E"/>
    <w:rsid w:val="00D162D0"/>
    <w:rsid w:val="00D16C5E"/>
    <w:rsid w:val="00D17985"/>
    <w:rsid w:val="00D2090E"/>
    <w:rsid w:val="00D21438"/>
    <w:rsid w:val="00D215F6"/>
    <w:rsid w:val="00D21A6E"/>
    <w:rsid w:val="00D220AA"/>
    <w:rsid w:val="00D227A7"/>
    <w:rsid w:val="00D235E6"/>
    <w:rsid w:val="00D2495E"/>
    <w:rsid w:val="00D24BEE"/>
    <w:rsid w:val="00D267DE"/>
    <w:rsid w:val="00D27308"/>
    <w:rsid w:val="00D27CFB"/>
    <w:rsid w:val="00D313F1"/>
    <w:rsid w:val="00D314ED"/>
    <w:rsid w:val="00D3178F"/>
    <w:rsid w:val="00D32DA2"/>
    <w:rsid w:val="00D340C8"/>
    <w:rsid w:val="00D36420"/>
    <w:rsid w:val="00D36B4C"/>
    <w:rsid w:val="00D36FC7"/>
    <w:rsid w:val="00D3708A"/>
    <w:rsid w:val="00D3736C"/>
    <w:rsid w:val="00D41578"/>
    <w:rsid w:val="00D424F9"/>
    <w:rsid w:val="00D42D88"/>
    <w:rsid w:val="00D4418F"/>
    <w:rsid w:val="00D44286"/>
    <w:rsid w:val="00D44806"/>
    <w:rsid w:val="00D4593A"/>
    <w:rsid w:val="00D4710B"/>
    <w:rsid w:val="00D47620"/>
    <w:rsid w:val="00D47671"/>
    <w:rsid w:val="00D47AFA"/>
    <w:rsid w:val="00D47D16"/>
    <w:rsid w:val="00D5009F"/>
    <w:rsid w:val="00D50867"/>
    <w:rsid w:val="00D51B8D"/>
    <w:rsid w:val="00D51BDA"/>
    <w:rsid w:val="00D51E99"/>
    <w:rsid w:val="00D53141"/>
    <w:rsid w:val="00D53C5C"/>
    <w:rsid w:val="00D556F6"/>
    <w:rsid w:val="00D5680F"/>
    <w:rsid w:val="00D5780F"/>
    <w:rsid w:val="00D578D8"/>
    <w:rsid w:val="00D57ED3"/>
    <w:rsid w:val="00D62B22"/>
    <w:rsid w:val="00D64FEF"/>
    <w:rsid w:val="00D6776C"/>
    <w:rsid w:val="00D70319"/>
    <w:rsid w:val="00D7050B"/>
    <w:rsid w:val="00D71A16"/>
    <w:rsid w:val="00D72D27"/>
    <w:rsid w:val="00D73B17"/>
    <w:rsid w:val="00D73CB7"/>
    <w:rsid w:val="00D74396"/>
    <w:rsid w:val="00D76582"/>
    <w:rsid w:val="00D773D0"/>
    <w:rsid w:val="00D7783F"/>
    <w:rsid w:val="00D77D5C"/>
    <w:rsid w:val="00D8011A"/>
    <w:rsid w:val="00D80282"/>
    <w:rsid w:val="00D81B69"/>
    <w:rsid w:val="00D81D34"/>
    <w:rsid w:val="00D831C2"/>
    <w:rsid w:val="00D84043"/>
    <w:rsid w:val="00D850C9"/>
    <w:rsid w:val="00D85726"/>
    <w:rsid w:val="00D8572F"/>
    <w:rsid w:val="00D86870"/>
    <w:rsid w:val="00D86A19"/>
    <w:rsid w:val="00D8726B"/>
    <w:rsid w:val="00D90676"/>
    <w:rsid w:val="00D91549"/>
    <w:rsid w:val="00D91BB6"/>
    <w:rsid w:val="00D91F50"/>
    <w:rsid w:val="00D92A85"/>
    <w:rsid w:val="00D93212"/>
    <w:rsid w:val="00D93EF9"/>
    <w:rsid w:val="00D94BD4"/>
    <w:rsid w:val="00D953C0"/>
    <w:rsid w:val="00D95657"/>
    <w:rsid w:val="00DA07D1"/>
    <w:rsid w:val="00DA1126"/>
    <w:rsid w:val="00DA293B"/>
    <w:rsid w:val="00DA3234"/>
    <w:rsid w:val="00DA3C42"/>
    <w:rsid w:val="00DA5EE7"/>
    <w:rsid w:val="00DA6037"/>
    <w:rsid w:val="00DA62CC"/>
    <w:rsid w:val="00DA6587"/>
    <w:rsid w:val="00DA717B"/>
    <w:rsid w:val="00DB0956"/>
    <w:rsid w:val="00DB0BE6"/>
    <w:rsid w:val="00DB1026"/>
    <w:rsid w:val="00DB27EE"/>
    <w:rsid w:val="00DB4477"/>
    <w:rsid w:val="00DB49F0"/>
    <w:rsid w:val="00DB513F"/>
    <w:rsid w:val="00DB56F4"/>
    <w:rsid w:val="00DB591A"/>
    <w:rsid w:val="00DB5D6D"/>
    <w:rsid w:val="00DB6FC5"/>
    <w:rsid w:val="00DB75A4"/>
    <w:rsid w:val="00DC081B"/>
    <w:rsid w:val="00DC1C50"/>
    <w:rsid w:val="00DC2B36"/>
    <w:rsid w:val="00DC2E57"/>
    <w:rsid w:val="00DC3E2B"/>
    <w:rsid w:val="00DC3F99"/>
    <w:rsid w:val="00DC512A"/>
    <w:rsid w:val="00DC55B5"/>
    <w:rsid w:val="00DC5695"/>
    <w:rsid w:val="00DC5A64"/>
    <w:rsid w:val="00DC5A9F"/>
    <w:rsid w:val="00DC6518"/>
    <w:rsid w:val="00DC6542"/>
    <w:rsid w:val="00DC6CC8"/>
    <w:rsid w:val="00DC7023"/>
    <w:rsid w:val="00DD03F3"/>
    <w:rsid w:val="00DD1253"/>
    <w:rsid w:val="00DD1938"/>
    <w:rsid w:val="00DD3052"/>
    <w:rsid w:val="00DD3E9F"/>
    <w:rsid w:val="00DD6BD2"/>
    <w:rsid w:val="00DE06D0"/>
    <w:rsid w:val="00DE24E3"/>
    <w:rsid w:val="00DE25CD"/>
    <w:rsid w:val="00DE264D"/>
    <w:rsid w:val="00DE350D"/>
    <w:rsid w:val="00DE436D"/>
    <w:rsid w:val="00DE4946"/>
    <w:rsid w:val="00DE5135"/>
    <w:rsid w:val="00DE523C"/>
    <w:rsid w:val="00DF2EAD"/>
    <w:rsid w:val="00DF30FD"/>
    <w:rsid w:val="00DF3586"/>
    <w:rsid w:val="00DF3E91"/>
    <w:rsid w:val="00DF45D4"/>
    <w:rsid w:val="00DF51FD"/>
    <w:rsid w:val="00DF5AAE"/>
    <w:rsid w:val="00DF601F"/>
    <w:rsid w:val="00E0072C"/>
    <w:rsid w:val="00E01781"/>
    <w:rsid w:val="00E0242A"/>
    <w:rsid w:val="00E04146"/>
    <w:rsid w:val="00E04425"/>
    <w:rsid w:val="00E04734"/>
    <w:rsid w:val="00E05261"/>
    <w:rsid w:val="00E05273"/>
    <w:rsid w:val="00E05947"/>
    <w:rsid w:val="00E059C0"/>
    <w:rsid w:val="00E05B2A"/>
    <w:rsid w:val="00E05C2C"/>
    <w:rsid w:val="00E05E6D"/>
    <w:rsid w:val="00E0726F"/>
    <w:rsid w:val="00E07440"/>
    <w:rsid w:val="00E07B58"/>
    <w:rsid w:val="00E10467"/>
    <w:rsid w:val="00E12133"/>
    <w:rsid w:val="00E1285C"/>
    <w:rsid w:val="00E136AA"/>
    <w:rsid w:val="00E1453C"/>
    <w:rsid w:val="00E15C82"/>
    <w:rsid w:val="00E172C2"/>
    <w:rsid w:val="00E17FFC"/>
    <w:rsid w:val="00E20528"/>
    <w:rsid w:val="00E21262"/>
    <w:rsid w:val="00E2127E"/>
    <w:rsid w:val="00E21BA1"/>
    <w:rsid w:val="00E21CD6"/>
    <w:rsid w:val="00E21DAC"/>
    <w:rsid w:val="00E22543"/>
    <w:rsid w:val="00E226EB"/>
    <w:rsid w:val="00E22EDA"/>
    <w:rsid w:val="00E23377"/>
    <w:rsid w:val="00E246DF"/>
    <w:rsid w:val="00E25AA0"/>
    <w:rsid w:val="00E25E5D"/>
    <w:rsid w:val="00E26761"/>
    <w:rsid w:val="00E26F65"/>
    <w:rsid w:val="00E271E6"/>
    <w:rsid w:val="00E27851"/>
    <w:rsid w:val="00E3079D"/>
    <w:rsid w:val="00E312AB"/>
    <w:rsid w:val="00E3161F"/>
    <w:rsid w:val="00E31C4B"/>
    <w:rsid w:val="00E33750"/>
    <w:rsid w:val="00E338EA"/>
    <w:rsid w:val="00E34063"/>
    <w:rsid w:val="00E344CC"/>
    <w:rsid w:val="00E34D66"/>
    <w:rsid w:val="00E34F0C"/>
    <w:rsid w:val="00E352BE"/>
    <w:rsid w:val="00E3759C"/>
    <w:rsid w:val="00E40CC7"/>
    <w:rsid w:val="00E41AE3"/>
    <w:rsid w:val="00E42006"/>
    <w:rsid w:val="00E45280"/>
    <w:rsid w:val="00E45FD6"/>
    <w:rsid w:val="00E47772"/>
    <w:rsid w:val="00E504C7"/>
    <w:rsid w:val="00E525A3"/>
    <w:rsid w:val="00E53C60"/>
    <w:rsid w:val="00E53CCF"/>
    <w:rsid w:val="00E56EA4"/>
    <w:rsid w:val="00E602D6"/>
    <w:rsid w:val="00E609FB"/>
    <w:rsid w:val="00E626A8"/>
    <w:rsid w:val="00E62839"/>
    <w:rsid w:val="00E62C24"/>
    <w:rsid w:val="00E646F9"/>
    <w:rsid w:val="00E65F6B"/>
    <w:rsid w:val="00E668B5"/>
    <w:rsid w:val="00E700BD"/>
    <w:rsid w:val="00E701B2"/>
    <w:rsid w:val="00E70D0D"/>
    <w:rsid w:val="00E70DA8"/>
    <w:rsid w:val="00E71486"/>
    <w:rsid w:val="00E71527"/>
    <w:rsid w:val="00E719E9"/>
    <w:rsid w:val="00E722CB"/>
    <w:rsid w:val="00E732BA"/>
    <w:rsid w:val="00E742D8"/>
    <w:rsid w:val="00E747C3"/>
    <w:rsid w:val="00E7670C"/>
    <w:rsid w:val="00E7728D"/>
    <w:rsid w:val="00E82763"/>
    <w:rsid w:val="00E83919"/>
    <w:rsid w:val="00E8496D"/>
    <w:rsid w:val="00E853D3"/>
    <w:rsid w:val="00E85F57"/>
    <w:rsid w:val="00E865B3"/>
    <w:rsid w:val="00E871B2"/>
    <w:rsid w:val="00E87606"/>
    <w:rsid w:val="00E87E74"/>
    <w:rsid w:val="00E90214"/>
    <w:rsid w:val="00E905A6"/>
    <w:rsid w:val="00E94062"/>
    <w:rsid w:val="00E942BF"/>
    <w:rsid w:val="00E94943"/>
    <w:rsid w:val="00E95DB8"/>
    <w:rsid w:val="00E95F50"/>
    <w:rsid w:val="00E96484"/>
    <w:rsid w:val="00E96A39"/>
    <w:rsid w:val="00E97259"/>
    <w:rsid w:val="00E97C23"/>
    <w:rsid w:val="00E97DCB"/>
    <w:rsid w:val="00EA083F"/>
    <w:rsid w:val="00EA0A09"/>
    <w:rsid w:val="00EA158F"/>
    <w:rsid w:val="00EA25BC"/>
    <w:rsid w:val="00EA2D90"/>
    <w:rsid w:val="00EA33D9"/>
    <w:rsid w:val="00EA33E2"/>
    <w:rsid w:val="00EA3482"/>
    <w:rsid w:val="00EA3948"/>
    <w:rsid w:val="00EA5336"/>
    <w:rsid w:val="00EA5DC5"/>
    <w:rsid w:val="00EA7554"/>
    <w:rsid w:val="00EB1D21"/>
    <w:rsid w:val="00EB1EAC"/>
    <w:rsid w:val="00EB2673"/>
    <w:rsid w:val="00EB2C87"/>
    <w:rsid w:val="00EB3775"/>
    <w:rsid w:val="00EB3D92"/>
    <w:rsid w:val="00EB4946"/>
    <w:rsid w:val="00EB508B"/>
    <w:rsid w:val="00EB5601"/>
    <w:rsid w:val="00EB5748"/>
    <w:rsid w:val="00EB5EF0"/>
    <w:rsid w:val="00EB7D8B"/>
    <w:rsid w:val="00EC08D9"/>
    <w:rsid w:val="00EC0ABF"/>
    <w:rsid w:val="00EC0B56"/>
    <w:rsid w:val="00EC191E"/>
    <w:rsid w:val="00EC2193"/>
    <w:rsid w:val="00EC2244"/>
    <w:rsid w:val="00EC35B3"/>
    <w:rsid w:val="00EC35C1"/>
    <w:rsid w:val="00EC369F"/>
    <w:rsid w:val="00EC376B"/>
    <w:rsid w:val="00EC37AA"/>
    <w:rsid w:val="00EC478A"/>
    <w:rsid w:val="00EC4F90"/>
    <w:rsid w:val="00EC57ED"/>
    <w:rsid w:val="00EC7864"/>
    <w:rsid w:val="00EC799B"/>
    <w:rsid w:val="00EC7D96"/>
    <w:rsid w:val="00ED13F0"/>
    <w:rsid w:val="00ED17A7"/>
    <w:rsid w:val="00ED2B32"/>
    <w:rsid w:val="00ED2DB1"/>
    <w:rsid w:val="00ED3B45"/>
    <w:rsid w:val="00ED3B86"/>
    <w:rsid w:val="00ED5E8C"/>
    <w:rsid w:val="00ED5F80"/>
    <w:rsid w:val="00ED7297"/>
    <w:rsid w:val="00ED72F3"/>
    <w:rsid w:val="00ED77CA"/>
    <w:rsid w:val="00ED7ED2"/>
    <w:rsid w:val="00EE10DE"/>
    <w:rsid w:val="00EE1F4A"/>
    <w:rsid w:val="00EE235D"/>
    <w:rsid w:val="00EE3227"/>
    <w:rsid w:val="00EE37F9"/>
    <w:rsid w:val="00EE38D0"/>
    <w:rsid w:val="00EE3A48"/>
    <w:rsid w:val="00EE48F9"/>
    <w:rsid w:val="00EE6BBB"/>
    <w:rsid w:val="00EE7CDD"/>
    <w:rsid w:val="00EE7FEC"/>
    <w:rsid w:val="00EF013C"/>
    <w:rsid w:val="00EF186F"/>
    <w:rsid w:val="00EF1A61"/>
    <w:rsid w:val="00EF260F"/>
    <w:rsid w:val="00EF3960"/>
    <w:rsid w:val="00EF4D9B"/>
    <w:rsid w:val="00EF53E2"/>
    <w:rsid w:val="00EF5ABD"/>
    <w:rsid w:val="00EF5D2C"/>
    <w:rsid w:val="00EF5E0D"/>
    <w:rsid w:val="00EF716C"/>
    <w:rsid w:val="00EF7447"/>
    <w:rsid w:val="00EF74B5"/>
    <w:rsid w:val="00F005C1"/>
    <w:rsid w:val="00F036B8"/>
    <w:rsid w:val="00F038AB"/>
    <w:rsid w:val="00F064A2"/>
    <w:rsid w:val="00F066AE"/>
    <w:rsid w:val="00F07522"/>
    <w:rsid w:val="00F07BB8"/>
    <w:rsid w:val="00F11ED7"/>
    <w:rsid w:val="00F12CC2"/>
    <w:rsid w:val="00F14174"/>
    <w:rsid w:val="00F15E60"/>
    <w:rsid w:val="00F172A4"/>
    <w:rsid w:val="00F17B4E"/>
    <w:rsid w:val="00F20FB0"/>
    <w:rsid w:val="00F219D0"/>
    <w:rsid w:val="00F21A25"/>
    <w:rsid w:val="00F23834"/>
    <w:rsid w:val="00F23AD3"/>
    <w:rsid w:val="00F23FB4"/>
    <w:rsid w:val="00F24CFE"/>
    <w:rsid w:val="00F268BC"/>
    <w:rsid w:val="00F30027"/>
    <w:rsid w:val="00F315F9"/>
    <w:rsid w:val="00F319E4"/>
    <w:rsid w:val="00F31DDF"/>
    <w:rsid w:val="00F335B0"/>
    <w:rsid w:val="00F33D34"/>
    <w:rsid w:val="00F3409E"/>
    <w:rsid w:val="00F34500"/>
    <w:rsid w:val="00F35656"/>
    <w:rsid w:val="00F377C3"/>
    <w:rsid w:val="00F414A0"/>
    <w:rsid w:val="00F43158"/>
    <w:rsid w:val="00F44BD8"/>
    <w:rsid w:val="00F4675A"/>
    <w:rsid w:val="00F50D30"/>
    <w:rsid w:val="00F50D91"/>
    <w:rsid w:val="00F51362"/>
    <w:rsid w:val="00F52722"/>
    <w:rsid w:val="00F53332"/>
    <w:rsid w:val="00F55147"/>
    <w:rsid w:val="00F55B8C"/>
    <w:rsid w:val="00F56CA9"/>
    <w:rsid w:val="00F57ABF"/>
    <w:rsid w:val="00F57D69"/>
    <w:rsid w:val="00F603D6"/>
    <w:rsid w:val="00F60D50"/>
    <w:rsid w:val="00F6130A"/>
    <w:rsid w:val="00F63168"/>
    <w:rsid w:val="00F63ECB"/>
    <w:rsid w:val="00F64CBD"/>
    <w:rsid w:val="00F654FE"/>
    <w:rsid w:val="00F65896"/>
    <w:rsid w:val="00F670A8"/>
    <w:rsid w:val="00F675FA"/>
    <w:rsid w:val="00F677B0"/>
    <w:rsid w:val="00F67BD6"/>
    <w:rsid w:val="00F70AC5"/>
    <w:rsid w:val="00F70F05"/>
    <w:rsid w:val="00F7173C"/>
    <w:rsid w:val="00F71EB3"/>
    <w:rsid w:val="00F72C72"/>
    <w:rsid w:val="00F72F23"/>
    <w:rsid w:val="00F744F2"/>
    <w:rsid w:val="00F76662"/>
    <w:rsid w:val="00F77C1D"/>
    <w:rsid w:val="00F8097F"/>
    <w:rsid w:val="00F81EAB"/>
    <w:rsid w:val="00F84203"/>
    <w:rsid w:val="00F845AE"/>
    <w:rsid w:val="00F872FA"/>
    <w:rsid w:val="00F87CC0"/>
    <w:rsid w:val="00F911E9"/>
    <w:rsid w:val="00F9228B"/>
    <w:rsid w:val="00F92395"/>
    <w:rsid w:val="00F928CF"/>
    <w:rsid w:val="00F93213"/>
    <w:rsid w:val="00F932F0"/>
    <w:rsid w:val="00F93C53"/>
    <w:rsid w:val="00F948C4"/>
    <w:rsid w:val="00F94E27"/>
    <w:rsid w:val="00F94E6D"/>
    <w:rsid w:val="00F97276"/>
    <w:rsid w:val="00F97346"/>
    <w:rsid w:val="00F97AD1"/>
    <w:rsid w:val="00FA151E"/>
    <w:rsid w:val="00FA281C"/>
    <w:rsid w:val="00FA31D1"/>
    <w:rsid w:val="00FA32A9"/>
    <w:rsid w:val="00FA3328"/>
    <w:rsid w:val="00FA40E7"/>
    <w:rsid w:val="00FA430E"/>
    <w:rsid w:val="00FA4DD1"/>
    <w:rsid w:val="00FA54E8"/>
    <w:rsid w:val="00FA6A85"/>
    <w:rsid w:val="00FA6B29"/>
    <w:rsid w:val="00FA7816"/>
    <w:rsid w:val="00FB107C"/>
    <w:rsid w:val="00FB1586"/>
    <w:rsid w:val="00FB3A9A"/>
    <w:rsid w:val="00FB3AE4"/>
    <w:rsid w:val="00FB510C"/>
    <w:rsid w:val="00FB5676"/>
    <w:rsid w:val="00FB7112"/>
    <w:rsid w:val="00FC064E"/>
    <w:rsid w:val="00FC0EEC"/>
    <w:rsid w:val="00FC3577"/>
    <w:rsid w:val="00FC565C"/>
    <w:rsid w:val="00FC5F6C"/>
    <w:rsid w:val="00FC682D"/>
    <w:rsid w:val="00FC7FA7"/>
    <w:rsid w:val="00FC7FFE"/>
    <w:rsid w:val="00FD12B0"/>
    <w:rsid w:val="00FD22E4"/>
    <w:rsid w:val="00FD2476"/>
    <w:rsid w:val="00FD2DBA"/>
    <w:rsid w:val="00FD2DD3"/>
    <w:rsid w:val="00FD360B"/>
    <w:rsid w:val="00FD36CE"/>
    <w:rsid w:val="00FD427B"/>
    <w:rsid w:val="00FD5F1E"/>
    <w:rsid w:val="00FD60AA"/>
    <w:rsid w:val="00FD6E23"/>
    <w:rsid w:val="00FD74CF"/>
    <w:rsid w:val="00FD791E"/>
    <w:rsid w:val="00FD794C"/>
    <w:rsid w:val="00FE1FF8"/>
    <w:rsid w:val="00FE3162"/>
    <w:rsid w:val="00FE3D06"/>
    <w:rsid w:val="00FE48B3"/>
    <w:rsid w:val="00FE56C7"/>
    <w:rsid w:val="00FE689C"/>
    <w:rsid w:val="00FE7C83"/>
    <w:rsid w:val="00FF0106"/>
    <w:rsid w:val="00FF0DAF"/>
    <w:rsid w:val="00FF1CAE"/>
    <w:rsid w:val="00FF4719"/>
    <w:rsid w:val="00FF57E8"/>
    <w:rsid w:val="00FF6EE7"/>
    <w:rsid w:val="00FF75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7671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C508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Emphasis">
    <w:name w:val="Emphasis"/>
    <w:basedOn w:val="DefaultParagraphFont"/>
    <w:uiPriority w:val="99"/>
    <w:qFormat/>
    <w:rsid w:val="00C508E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9217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s://sun9-2.userapi.com/impf/_EPWcT_I_RK3uHobE6Cxr3TsTyPKQEHwI4TqDw/VlvazXoE4gs.jpg?size=780x1040&amp;quality=96&amp;proxy=1&amp;sign=e49c8eeda6b6d0eaca98603ed11c9e73&amp;type=album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1</Pages>
  <Words>195</Words>
  <Characters>1114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Информация о книжной выставке «Поэзия доброты»</dc:title>
  <dc:subject/>
  <dc:creator>1</dc:creator>
  <cp:keywords/>
  <dc:description/>
  <cp:lastModifiedBy>Ольга</cp:lastModifiedBy>
  <cp:revision>2</cp:revision>
  <dcterms:created xsi:type="dcterms:W3CDTF">2021-02-18T05:06:00Z</dcterms:created>
  <dcterms:modified xsi:type="dcterms:W3CDTF">2021-02-18T05:06:00Z</dcterms:modified>
</cp:coreProperties>
</file>