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399C" w:rsidRPr="00623B43" w:rsidRDefault="00AD399C" w:rsidP="00623B43">
      <w:pPr>
        <w:ind w:firstLine="708"/>
        <w:jc w:val="both"/>
        <w:rPr>
          <w:rFonts w:ascii="Arial" w:hAnsi="Arial" w:cs="Arial"/>
          <w:color w:val="111111"/>
          <w:sz w:val="28"/>
          <w:szCs w:val="28"/>
          <w:bdr w:val="none" w:sz="0" w:space="0" w:color="auto" w:frame="1"/>
          <w:shd w:val="clear" w:color="auto" w:fill="FFFFFF"/>
        </w:rPr>
      </w:pPr>
      <w:r w:rsidRPr="00623B43">
        <w:rPr>
          <w:rFonts w:ascii="Arial" w:hAnsi="Arial" w:cs="Arial"/>
          <w:color w:val="111111"/>
          <w:sz w:val="28"/>
          <w:szCs w:val="28"/>
          <w:bdr w:val="none" w:sz="0" w:space="0" w:color="auto" w:frame="1"/>
          <w:shd w:val="clear" w:color="auto" w:fill="FFFFFF"/>
        </w:rPr>
        <w:t>В преддверии Дня защитника Отечества 21 февраля </w:t>
      </w:r>
      <w:r w:rsidRPr="00623B43">
        <w:rPr>
          <w:rStyle w:val="Strong"/>
          <w:rFonts w:ascii="inherit" w:hAnsi="inherit" w:cs="inherit"/>
          <w:color w:val="111111"/>
          <w:sz w:val="28"/>
          <w:szCs w:val="28"/>
          <w:bdr w:val="none" w:sz="0" w:space="0" w:color="auto" w:frame="1"/>
          <w:shd w:val="clear" w:color="auto" w:fill="FFFFFF"/>
        </w:rPr>
        <w:t xml:space="preserve">Медведкинский дом досуга и Медведкинская библиотека </w:t>
      </w:r>
      <w:r w:rsidRPr="00623B43">
        <w:rPr>
          <w:rFonts w:ascii="Arial" w:hAnsi="Arial" w:cs="Arial"/>
          <w:color w:val="111111"/>
          <w:sz w:val="28"/>
          <w:szCs w:val="28"/>
          <w:bdr w:val="none" w:sz="0" w:space="0" w:color="auto" w:frame="1"/>
          <w:shd w:val="clear" w:color="auto" w:fill="FFFFFF"/>
        </w:rPr>
        <w:t>провели конкурсную игровую программу  "Богатыри земли русской". Участниками стали дети раз</w:t>
      </w:r>
      <w:bookmarkStart w:id="0" w:name="_GoBack"/>
      <w:bookmarkEnd w:id="0"/>
      <w:r w:rsidRPr="00623B43">
        <w:rPr>
          <w:rFonts w:ascii="Arial" w:hAnsi="Arial" w:cs="Arial"/>
          <w:color w:val="111111"/>
          <w:sz w:val="28"/>
          <w:szCs w:val="28"/>
          <w:bdr w:val="none" w:sz="0" w:space="0" w:color="auto" w:frame="1"/>
          <w:shd w:val="clear" w:color="auto" w:fill="FFFFFF"/>
        </w:rPr>
        <w:t>ных возрастов. Программа проводилась в форме соревнования между двумя командами: "Голубые береты" и "Зелёные береты". Ребята выбрали капитанов, которые представили жюри и зрительному залу игроков, название команды и девиз. Для проверки силы, смекалки и ловкости будущим солдатам было предложено поучаствовать в конкурсах.</w:t>
      </w:r>
    </w:p>
    <w:p w:rsidR="00AD399C" w:rsidRDefault="00AD399C" w:rsidP="00BF06D1">
      <w:pPr>
        <w:ind w:firstLine="708"/>
      </w:pPr>
      <w:r>
        <w:rPr>
          <w:noProof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2" o:spid="_x0000_s1026" type="#_x0000_t75" style="position:absolute;left:0;text-align:left;margin-left:117.9pt;margin-top:260.6pt;width:291.8pt;height:265pt;rotation:499035fd;z-index:251658240;visibility:visible">
            <v:imagedata r:id="rId4" o:title=""/>
          </v:shape>
        </w:pict>
      </w:r>
      <w:r>
        <w:rPr>
          <w:noProof/>
          <w:lang w:eastAsia="ru-RU"/>
        </w:rPr>
        <w:pict>
          <v:shape id="Рисунок 1" o:spid="_x0000_s1027" type="#_x0000_t75" style="position:absolute;left:0;text-align:left;margin-left:-17.35pt;margin-top:6.55pt;width:345.95pt;height:214.55pt;rotation:-439461fd;z-index:251657216;visibility:visible">
            <v:imagedata r:id="rId5" o:title=""/>
          </v:shape>
        </w:pict>
      </w:r>
    </w:p>
    <w:sectPr w:rsidR="00AD399C" w:rsidSect="009C77C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8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F06D1"/>
    <w:rsid w:val="00001A94"/>
    <w:rsid w:val="00004AFC"/>
    <w:rsid w:val="000060F2"/>
    <w:rsid w:val="00006D44"/>
    <w:rsid w:val="0001213D"/>
    <w:rsid w:val="00014A1F"/>
    <w:rsid w:val="000178EC"/>
    <w:rsid w:val="00023AA5"/>
    <w:rsid w:val="00024B2E"/>
    <w:rsid w:val="00025200"/>
    <w:rsid w:val="0002694A"/>
    <w:rsid w:val="00026E98"/>
    <w:rsid w:val="00031C2E"/>
    <w:rsid w:val="00032C5A"/>
    <w:rsid w:val="00034052"/>
    <w:rsid w:val="00034997"/>
    <w:rsid w:val="00035BE4"/>
    <w:rsid w:val="00035DBE"/>
    <w:rsid w:val="000365D3"/>
    <w:rsid w:val="00036644"/>
    <w:rsid w:val="00036D40"/>
    <w:rsid w:val="0003798B"/>
    <w:rsid w:val="0004541F"/>
    <w:rsid w:val="00054082"/>
    <w:rsid w:val="0005719D"/>
    <w:rsid w:val="0006314E"/>
    <w:rsid w:val="0006490B"/>
    <w:rsid w:val="00065ACA"/>
    <w:rsid w:val="00070209"/>
    <w:rsid w:val="000717B8"/>
    <w:rsid w:val="00071EC1"/>
    <w:rsid w:val="0007509D"/>
    <w:rsid w:val="00077D27"/>
    <w:rsid w:val="00080321"/>
    <w:rsid w:val="0008093D"/>
    <w:rsid w:val="00081861"/>
    <w:rsid w:val="000848C8"/>
    <w:rsid w:val="000905AA"/>
    <w:rsid w:val="00092D5D"/>
    <w:rsid w:val="00094130"/>
    <w:rsid w:val="00097FB6"/>
    <w:rsid w:val="000A2D01"/>
    <w:rsid w:val="000A3F3A"/>
    <w:rsid w:val="000A73DE"/>
    <w:rsid w:val="000B065A"/>
    <w:rsid w:val="000B3BA1"/>
    <w:rsid w:val="000B40D6"/>
    <w:rsid w:val="000C19CB"/>
    <w:rsid w:val="000C4FEF"/>
    <w:rsid w:val="000C561D"/>
    <w:rsid w:val="000C5F44"/>
    <w:rsid w:val="000D05C3"/>
    <w:rsid w:val="000D0DA2"/>
    <w:rsid w:val="000D3D9B"/>
    <w:rsid w:val="000D403B"/>
    <w:rsid w:val="000E4085"/>
    <w:rsid w:val="000E50C3"/>
    <w:rsid w:val="000E7933"/>
    <w:rsid w:val="000E7F3A"/>
    <w:rsid w:val="000F166E"/>
    <w:rsid w:val="000F16B9"/>
    <w:rsid w:val="000F2B7F"/>
    <w:rsid w:val="000F36E4"/>
    <w:rsid w:val="000F7A2C"/>
    <w:rsid w:val="001021E4"/>
    <w:rsid w:val="001050E2"/>
    <w:rsid w:val="001064CA"/>
    <w:rsid w:val="00111686"/>
    <w:rsid w:val="001133EB"/>
    <w:rsid w:val="001157E2"/>
    <w:rsid w:val="001171F6"/>
    <w:rsid w:val="001179D2"/>
    <w:rsid w:val="00120944"/>
    <w:rsid w:val="001211F5"/>
    <w:rsid w:val="0012471F"/>
    <w:rsid w:val="00125413"/>
    <w:rsid w:val="0012628B"/>
    <w:rsid w:val="0013344F"/>
    <w:rsid w:val="00134516"/>
    <w:rsid w:val="00135E1C"/>
    <w:rsid w:val="00135F76"/>
    <w:rsid w:val="0014318D"/>
    <w:rsid w:val="00143D18"/>
    <w:rsid w:val="00144E28"/>
    <w:rsid w:val="0014610C"/>
    <w:rsid w:val="00146F17"/>
    <w:rsid w:val="00151C8B"/>
    <w:rsid w:val="00154530"/>
    <w:rsid w:val="00154FB4"/>
    <w:rsid w:val="001638F0"/>
    <w:rsid w:val="00174AFC"/>
    <w:rsid w:val="0017504F"/>
    <w:rsid w:val="001759BC"/>
    <w:rsid w:val="0018079B"/>
    <w:rsid w:val="001817FF"/>
    <w:rsid w:val="001850D7"/>
    <w:rsid w:val="00190F87"/>
    <w:rsid w:val="00191406"/>
    <w:rsid w:val="00193408"/>
    <w:rsid w:val="00194187"/>
    <w:rsid w:val="001967F6"/>
    <w:rsid w:val="001A3982"/>
    <w:rsid w:val="001A58B5"/>
    <w:rsid w:val="001A66FF"/>
    <w:rsid w:val="001A7216"/>
    <w:rsid w:val="001B27BE"/>
    <w:rsid w:val="001B523B"/>
    <w:rsid w:val="001B76FC"/>
    <w:rsid w:val="001B7A20"/>
    <w:rsid w:val="001C019B"/>
    <w:rsid w:val="001D4590"/>
    <w:rsid w:val="001E069C"/>
    <w:rsid w:val="001E68A4"/>
    <w:rsid w:val="001F27D8"/>
    <w:rsid w:val="001F4818"/>
    <w:rsid w:val="002009AF"/>
    <w:rsid w:val="002078D9"/>
    <w:rsid w:val="00207AFC"/>
    <w:rsid w:val="00216BD7"/>
    <w:rsid w:val="00216DF6"/>
    <w:rsid w:val="002176C1"/>
    <w:rsid w:val="00221044"/>
    <w:rsid w:val="0022147A"/>
    <w:rsid w:val="00222C58"/>
    <w:rsid w:val="002236FE"/>
    <w:rsid w:val="00233F76"/>
    <w:rsid w:val="0023449E"/>
    <w:rsid w:val="00235473"/>
    <w:rsid w:val="0024158C"/>
    <w:rsid w:val="00244CA1"/>
    <w:rsid w:val="00253756"/>
    <w:rsid w:val="002542C4"/>
    <w:rsid w:val="00255F55"/>
    <w:rsid w:val="00256534"/>
    <w:rsid w:val="0025691B"/>
    <w:rsid w:val="0026134E"/>
    <w:rsid w:val="00261790"/>
    <w:rsid w:val="00261DA8"/>
    <w:rsid w:val="00262887"/>
    <w:rsid w:val="00266334"/>
    <w:rsid w:val="002746F1"/>
    <w:rsid w:val="002748A3"/>
    <w:rsid w:val="00275640"/>
    <w:rsid w:val="00277534"/>
    <w:rsid w:val="0028736C"/>
    <w:rsid w:val="002938F8"/>
    <w:rsid w:val="0029439F"/>
    <w:rsid w:val="00294799"/>
    <w:rsid w:val="002970A1"/>
    <w:rsid w:val="002A1414"/>
    <w:rsid w:val="002A2AE0"/>
    <w:rsid w:val="002A2DFD"/>
    <w:rsid w:val="002A453F"/>
    <w:rsid w:val="002A464A"/>
    <w:rsid w:val="002B125D"/>
    <w:rsid w:val="002B242B"/>
    <w:rsid w:val="002B3E2A"/>
    <w:rsid w:val="002B644F"/>
    <w:rsid w:val="002C0F77"/>
    <w:rsid w:val="002C11BB"/>
    <w:rsid w:val="002C3C63"/>
    <w:rsid w:val="002C3FCC"/>
    <w:rsid w:val="002C7791"/>
    <w:rsid w:val="002D358A"/>
    <w:rsid w:val="002D62A5"/>
    <w:rsid w:val="002E3836"/>
    <w:rsid w:val="002E4479"/>
    <w:rsid w:val="002E609B"/>
    <w:rsid w:val="002E7044"/>
    <w:rsid w:val="002E734E"/>
    <w:rsid w:val="002E791A"/>
    <w:rsid w:val="002F155C"/>
    <w:rsid w:val="002F19EF"/>
    <w:rsid w:val="002F41C3"/>
    <w:rsid w:val="002F5B66"/>
    <w:rsid w:val="00300F0C"/>
    <w:rsid w:val="00304914"/>
    <w:rsid w:val="00310FE2"/>
    <w:rsid w:val="0031275B"/>
    <w:rsid w:val="00315FC1"/>
    <w:rsid w:val="00320C5B"/>
    <w:rsid w:val="0032549A"/>
    <w:rsid w:val="0033100D"/>
    <w:rsid w:val="00333150"/>
    <w:rsid w:val="00335D37"/>
    <w:rsid w:val="00335D7D"/>
    <w:rsid w:val="00347B86"/>
    <w:rsid w:val="00351F00"/>
    <w:rsid w:val="00356A4A"/>
    <w:rsid w:val="00356F03"/>
    <w:rsid w:val="00357B92"/>
    <w:rsid w:val="00357C62"/>
    <w:rsid w:val="00360302"/>
    <w:rsid w:val="0036107A"/>
    <w:rsid w:val="0036433E"/>
    <w:rsid w:val="003655A4"/>
    <w:rsid w:val="003659C2"/>
    <w:rsid w:val="00366853"/>
    <w:rsid w:val="003725D7"/>
    <w:rsid w:val="00373564"/>
    <w:rsid w:val="0037388B"/>
    <w:rsid w:val="00375880"/>
    <w:rsid w:val="00377216"/>
    <w:rsid w:val="00377E30"/>
    <w:rsid w:val="00381526"/>
    <w:rsid w:val="00381A2A"/>
    <w:rsid w:val="00387BB5"/>
    <w:rsid w:val="0039131B"/>
    <w:rsid w:val="003921A7"/>
    <w:rsid w:val="003932D0"/>
    <w:rsid w:val="00396AE3"/>
    <w:rsid w:val="003A2C98"/>
    <w:rsid w:val="003A456A"/>
    <w:rsid w:val="003A611A"/>
    <w:rsid w:val="003B1250"/>
    <w:rsid w:val="003B2CE3"/>
    <w:rsid w:val="003B5C0E"/>
    <w:rsid w:val="003C1918"/>
    <w:rsid w:val="003C38B7"/>
    <w:rsid w:val="003C40C6"/>
    <w:rsid w:val="003D1A51"/>
    <w:rsid w:val="003D3308"/>
    <w:rsid w:val="003D5E15"/>
    <w:rsid w:val="003D67DA"/>
    <w:rsid w:val="003E0C67"/>
    <w:rsid w:val="003E386F"/>
    <w:rsid w:val="003E4EE1"/>
    <w:rsid w:val="003E5A4E"/>
    <w:rsid w:val="003E5C00"/>
    <w:rsid w:val="003E5F9B"/>
    <w:rsid w:val="003F09D1"/>
    <w:rsid w:val="003F11C9"/>
    <w:rsid w:val="003F1BEF"/>
    <w:rsid w:val="003F3C13"/>
    <w:rsid w:val="00400CA5"/>
    <w:rsid w:val="00402D34"/>
    <w:rsid w:val="004076D6"/>
    <w:rsid w:val="0042039A"/>
    <w:rsid w:val="004217DE"/>
    <w:rsid w:val="004231CD"/>
    <w:rsid w:val="00424BBB"/>
    <w:rsid w:val="00435793"/>
    <w:rsid w:val="004357C5"/>
    <w:rsid w:val="00441A4A"/>
    <w:rsid w:val="00446DD2"/>
    <w:rsid w:val="00447C35"/>
    <w:rsid w:val="004500CA"/>
    <w:rsid w:val="00450186"/>
    <w:rsid w:val="00453EA5"/>
    <w:rsid w:val="00455EEE"/>
    <w:rsid w:val="00456A2D"/>
    <w:rsid w:val="00456A43"/>
    <w:rsid w:val="004576C7"/>
    <w:rsid w:val="00460E38"/>
    <w:rsid w:val="00463A2D"/>
    <w:rsid w:val="00470D78"/>
    <w:rsid w:val="00472054"/>
    <w:rsid w:val="00472FCE"/>
    <w:rsid w:val="00474A63"/>
    <w:rsid w:val="00481318"/>
    <w:rsid w:val="00482B7F"/>
    <w:rsid w:val="004834D1"/>
    <w:rsid w:val="00484BD9"/>
    <w:rsid w:val="00485063"/>
    <w:rsid w:val="00485B9D"/>
    <w:rsid w:val="00487DFA"/>
    <w:rsid w:val="0049103A"/>
    <w:rsid w:val="004917E6"/>
    <w:rsid w:val="00491A1D"/>
    <w:rsid w:val="0049203F"/>
    <w:rsid w:val="004921CF"/>
    <w:rsid w:val="00497D6B"/>
    <w:rsid w:val="004A47A2"/>
    <w:rsid w:val="004B06A5"/>
    <w:rsid w:val="004B3301"/>
    <w:rsid w:val="004B437B"/>
    <w:rsid w:val="004B4527"/>
    <w:rsid w:val="004B5E9D"/>
    <w:rsid w:val="004C1294"/>
    <w:rsid w:val="004D2308"/>
    <w:rsid w:val="004D4142"/>
    <w:rsid w:val="004D7634"/>
    <w:rsid w:val="004E3108"/>
    <w:rsid w:val="004E6B0E"/>
    <w:rsid w:val="004F1066"/>
    <w:rsid w:val="004F30B8"/>
    <w:rsid w:val="004F38FF"/>
    <w:rsid w:val="004F6844"/>
    <w:rsid w:val="004F68EA"/>
    <w:rsid w:val="004F7CF5"/>
    <w:rsid w:val="00501213"/>
    <w:rsid w:val="005038C1"/>
    <w:rsid w:val="00506DFC"/>
    <w:rsid w:val="00510D58"/>
    <w:rsid w:val="005119C2"/>
    <w:rsid w:val="00513FA0"/>
    <w:rsid w:val="005145C5"/>
    <w:rsid w:val="00515273"/>
    <w:rsid w:val="005154C5"/>
    <w:rsid w:val="00515662"/>
    <w:rsid w:val="005165E1"/>
    <w:rsid w:val="005252E2"/>
    <w:rsid w:val="0053091A"/>
    <w:rsid w:val="0053286F"/>
    <w:rsid w:val="005425CD"/>
    <w:rsid w:val="00543449"/>
    <w:rsid w:val="00544FEB"/>
    <w:rsid w:val="005452B1"/>
    <w:rsid w:val="0054540A"/>
    <w:rsid w:val="0054567C"/>
    <w:rsid w:val="00551304"/>
    <w:rsid w:val="00551AEB"/>
    <w:rsid w:val="00552EBB"/>
    <w:rsid w:val="005566E6"/>
    <w:rsid w:val="00562C60"/>
    <w:rsid w:val="00567444"/>
    <w:rsid w:val="00567C9A"/>
    <w:rsid w:val="005713C9"/>
    <w:rsid w:val="005743C4"/>
    <w:rsid w:val="00580AD1"/>
    <w:rsid w:val="005838F6"/>
    <w:rsid w:val="00584631"/>
    <w:rsid w:val="00584DF9"/>
    <w:rsid w:val="00586025"/>
    <w:rsid w:val="005868B3"/>
    <w:rsid w:val="00590E06"/>
    <w:rsid w:val="005921CD"/>
    <w:rsid w:val="005926E5"/>
    <w:rsid w:val="005931E8"/>
    <w:rsid w:val="00597B31"/>
    <w:rsid w:val="005A120C"/>
    <w:rsid w:val="005A186D"/>
    <w:rsid w:val="005A374C"/>
    <w:rsid w:val="005A7A02"/>
    <w:rsid w:val="005B164F"/>
    <w:rsid w:val="005B5BF2"/>
    <w:rsid w:val="005B5D89"/>
    <w:rsid w:val="005B6B74"/>
    <w:rsid w:val="005B75CB"/>
    <w:rsid w:val="005C2E1C"/>
    <w:rsid w:val="005C60CF"/>
    <w:rsid w:val="005C6719"/>
    <w:rsid w:val="005C796B"/>
    <w:rsid w:val="005C7A33"/>
    <w:rsid w:val="005D50C3"/>
    <w:rsid w:val="005D61A6"/>
    <w:rsid w:val="005D6EF7"/>
    <w:rsid w:val="005E3F32"/>
    <w:rsid w:val="005F1894"/>
    <w:rsid w:val="005F3007"/>
    <w:rsid w:val="005F3D42"/>
    <w:rsid w:val="005F49A8"/>
    <w:rsid w:val="005F60C1"/>
    <w:rsid w:val="005F754B"/>
    <w:rsid w:val="006006BC"/>
    <w:rsid w:val="00600DB6"/>
    <w:rsid w:val="00606A06"/>
    <w:rsid w:val="00607BE9"/>
    <w:rsid w:val="00612C82"/>
    <w:rsid w:val="006141BE"/>
    <w:rsid w:val="00615BC4"/>
    <w:rsid w:val="00615F2F"/>
    <w:rsid w:val="00617563"/>
    <w:rsid w:val="006200F1"/>
    <w:rsid w:val="00621CD5"/>
    <w:rsid w:val="00622F80"/>
    <w:rsid w:val="00623A13"/>
    <w:rsid w:val="00623B43"/>
    <w:rsid w:val="00624478"/>
    <w:rsid w:val="00625B50"/>
    <w:rsid w:val="006300C4"/>
    <w:rsid w:val="00631E81"/>
    <w:rsid w:val="0063285E"/>
    <w:rsid w:val="0063787A"/>
    <w:rsid w:val="00640BA6"/>
    <w:rsid w:val="00645C7C"/>
    <w:rsid w:val="006504A9"/>
    <w:rsid w:val="00655668"/>
    <w:rsid w:val="00656CD7"/>
    <w:rsid w:val="00660C4C"/>
    <w:rsid w:val="00660EA6"/>
    <w:rsid w:val="006610A4"/>
    <w:rsid w:val="006614B1"/>
    <w:rsid w:val="00664D40"/>
    <w:rsid w:val="00665A3E"/>
    <w:rsid w:val="00674852"/>
    <w:rsid w:val="0067774F"/>
    <w:rsid w:val="00681F90"/>
    <w:rsid w:val="00684D53"/>
    <w:rsid w:val="00685446"/>
    <w:rsid w:val="00687CCA"/>
    <w:rsid w:val="0069046E"/>
    <w:rsid w:val="00693F7A"/>
    <w:rsid w:val="006970C9"/>
    <w:rsid w:val="006977FE"/>
    <w:rsid w:val="006A080C"/>
    <w:rsid w:val="006A1DAF"/>
    <w:rsid w:val="006A2374"/>
    <w:rsid w:val="006A2B8B"/>
    <w:rsid w:val="006A5CD6"/>
    <w:rsid w:val="006A6BCF"/>
    <w:rsid w:val="006A73BF"/>
    <w:rsid w:val="006A758C"/>
    <w:rsid w:val="006A7D30"/>
    <w:rsid w:val="006B6D15"/>
    <w:rsid w:val="006B7DD1"/>
    <w:rsid w:val="006C4775"/>
    <w:rsid w:val="006C4863"/>
    <w:rsid w:val="006C68F7"/>
    <w:rsid w:val="006C7B5F"/>
    <w:rsid w:val="006D2606"/>
    <w:rsid w:val="006D483E"/>
    <w:rsid w:val="006D5807"/>
    <w:rsid w:val="006D7209"/>
    <w:rsid w:val="006D7316"/>
    <w:rsid w:val="006E076F"/>
    <w:rsid w:val="006E0BAD"/>
    <w:rsid w:val="006E247D"/>
    <w:rsid w:val="006E49A0"/>
    <w:rsid w:val="006E5124"/>
    <w:rsid w:val="006E53F4"/>
    <w:rsid w:val="006E54C1"/>
    <w:rsid w:val="006E6075"/>
    <w:rsid w:val="006E60B7"/>
    <w:rsid w:val="006E668F"/>
    <w:rsid w:val="006F22A6"/>
    <w:rsid w:val="006F3E3D"/>
    <w:rsid w:val="006F48F1"/>
    <w:rsid w:val="006F6803"/>
    <w:rsid w:val="007012D5"/>
    <w:rsid w:val="00702818"/>
    <w:rsid w:val="00705709"/>
    <w:rsid w:val="00705DC0"/>
    <w:rsid w:val="00706D3A"/>
    <w:rsid w:val="00710A8C"/>
    <w:rsid w:val="007129F6"/>
    <w:rsid w:val="00713237"/>
    <w:rsid w:val="00715450"/>
    <w:rsid w:val="00722AF8"/>
    <w:rsid w:val="00723AEC"/>
    <w:rsid w:val="007248E2"/>
    <w:rsid w:val="007250FC"/>
    <w:rsid w:val="00730600"/>
    <w:rsid w:val="007359A7"/>
    <w:rsid w:val="00737F75"/>
    <w:rsid w:val="00740104"/>
    <w:rsid w:val="00741463"/>
    <w:rsid w:val="0074408B"/>
    <w:rsid w:val="00746224"/>
    <w:rsid w:val="0074775F"/>
    <w:rsid w:val="00753097"/>
    <w:rsid w:val="00753B48"/>
    <w:rsid w:val="00753D48"/>
    <w:rsid w:val="00755D33"/>
    <w:rsid w:val="00756788"/>
    <w:rsid w:val="00761732"/>
    <w:rsid w:val="0076173F"/>
    <w:rsid w:val="0076221F"/>
    <w:rsid w:val="00763562"/>
    <w:rsid w:val="007700B1"/>
    <w:rsid w:val="00771D1C"/>
    <w:rsid w:val="00774A8C"/>
    <w:rsid w:val="00774E03"/>
    <w:rsid w:val="0077557F"/>
    <w:rsid w:val="007804D7"/>
    <w:rsid w:val="00784BDF"/>
    <w:rsid w:val="00785139"/>
    <w:rsid w:val="00786B7C"/>
    <w:rsid w:val="00787A46"/>
    <w:rsid w:val="00790692"/>
    <w:rsid w:val="0079156D"/>
    <w:rsid w:val="00792B4E"/>
    <w:rsid w:val="00794F32"/>
    <w:rsid w:val="007953EB"/>
    <w:rsid w:val="00795A91"/>
    <w:rsid w:val="00796CAE"/>
    <w:rsid w:val="00796D91"/>
    <w:rsid w:val="00797568"/>
    <w:rsid w:val="007A10A1"/>
    <w:rsid w:val="007A2446"/>
    <w:rsid w:val="007A420F"/>
    <w:rsid w:val="007A4341"/>
    <w:rsid w:val="007A510E"/>
    <w:rsid w:val="007A5406"/>
    <w:rsid w:val="007A5B75"/>
    <w:rsid w:val="007A5FE8"/>
    <w:rsid w:val="007A6477"/>
    <w:rsid w:val="007A706D"/>
    <w:rsid w:val="007B1D0B"/>
    <w:rsid w:val="007B5175"/>
    <w:rsid w:val="007B69F0"/>
    <w:rsid w:val="007B6E74"/>
    <w:rsid w:val="007C0EEC"/>
    <w:rsid w:val="007C33A1"/>
    <w:rsid w:val="007C59B5"/>
    <w:rsid w:val="007C6C6E"/>
    <w:rsid w:val="007C6EBA"/>
    <w:rsid w:val="007D021D"/>
    <w:rsid w:val="007D03F6"/>
    <w:rsid w:val="007D117F"/>
    <w:rsid w:val="007D167E"/>
    <w:rsid w:val="007D1FE6"/>
    <w:rsid w:val="007D632D"/>
    <w:rsid w:val="007D63FE"/>
    <w:rsid w:val="007E00A9"/>
    <w:rsid w:val="007E2C22"/>
    <w:rsid w:val="007E35B7"/>
    <w:rsid w:val="007E375D"/>
    <w:rsid w:val="007F5669"/>
    <w:rsid w:val="007F5E22"/>
    <w:rsid w:val="007F7198"/>
    <w:rsid w:val="008008DC"/>
    <w:rsid w:val="0080129A"/>
    <w:rsid w:val="0080299D"/>
    <w:rsid w:val="008131C5"/>
    <w:rsid w:val="0081401F"/>
    <w:rsid w:val="00825258"/>
    <w:rsid w:val="00832C45"/>
    <w:rsid w:val="00835452"/>
    <w:rsid w:val="00842EFA"/>
    <w:rsid w:val="00845ACB"/>
    <w:rsid w:val="00845C21"/>
    <w:rsid w:val="008473CA"/>
    <w:rsid w:val="0085007B"/>
    <w:rsid w:val="0085152D"/>
    <w:rsid w:val="008529B8"/>
    <w:rsid w:val="00854419"/>
    <w:rsid w:val="00857B8A"/>
    <w:rsid w:val="00857F3B"/>
    <w:rsid w:val="00864A86"/>
    <w:rsid w:val="0087144E"/>
    <w:rsid w:val="008746B4"/>
    <w:rsid w:val="00877DC8"/>
    <w:rsid w:val="00880842"/>
    <w:rsid w:val="00882AB7"/>
    <w:rsid w:val="00885C27"/>
    <w:rsid w:val="0088628D"/>
    <w:rsid w:val="00887378"/>
    <w:rsid w:val="00891ED3"/>
    <w:rsid w:val="00894F4E"/>
    <w:rsid w:val="00897923"/>
    <w:rsid w:val="008A094C"/>
    <w:rsid w:val="008A1A49"/>
    <w:rsid w:val="008A222F"/>
    <w:rsid w:val="008A346E"/>
    <w:rsid w:val="008A37A0"/>
    <w:rsid w:val="008A3CA9"/>
    <w:rsid w:val="008A4439"/>
    <w:rsid w:val="008B013D"/>
    <w:rsid w:val="008B25CD"/>
    <w:rsid w:val="008B6D0D"/>
    <w:rsid w:val="008C0454"/>
    <w:rsid w:val="008C59F5"/>
    <w:rsid w:val="008C62ED"/>
    <w:rsid w:val="008C66F1"/>
    <w:rsid w:val="008D1A12"/>
    <w:rsid w:val="008D67E5"/>
    <w:rsid w:val="008D74F6"/>
    <w:rsid w:val="008E1F6C"/>
    <w:rsid w:val="008E4CCD"/>
    <w:rsid w:val="008F7CD8"/>
    <w:rsid w:val="0090259C"/>
    <w:rsid w:val="00903CDF"/>
    <w:rsid w:val="009059B0"/>
    <w:rsid w:val="00914F54"/>
    <w:rsid w:val="00916F76"/>
    <w:rsid w:val="00922134"/>
    <w:rsid w:val="00922EBA"/>
    <w:rsid w:val="00924CE7"/>
    <w:rsid w:val="00927A36"/>
    <w:rsid w:val="00930CB5"/>
    <w:rsid w:val="00930F23"/>
    <w:rsid w:val="00931DBD"/>
    <w:rsid w:val="00932AE0"/>
    <w:rsid w:val="009346DF"/>
    <w:rsid w:val="00935B15"/>
    <w:rsid w:val="00940421"/>
    <w:rsid w:val="00942CF6"/>
    <w:rsid w:val="0094390D"/>
    <w:rsid w:val="009442FE"/>
    <w:rsid w:val="009455DD"/>
    <w:rsid w:val="009459D7"/>
    <w:rsid w:val="00947C55"/>
    <w:rsid w:val="00953D72"/>
    <w:rsid w:val="00963953"/>
    <w:rsid w:val="0096519B"/>
    <w:rsid w:val="009713BF"/>
    <w:rsid w:val="00971DA2"/>
    <w:rsid w:val="00971EFC"/>
    <w:rsid w:val="0097253D"/>
    <w:rsid w:val="009737BD"/>
    <w:rsid w:val="009741CC"/>
    <w:rsid w:val="00974D6A"/>
    <w:rsid w:val="009808BD"/>
    <w:rsid w:val="009833EC"/>
    <w:rsid w:val="00983572"/>
    <w:rsid w:val="00984367"/>
    <w:rsid w:val="00996EE1"/>
    <w:rsid w:val="0099782F"/>
    <w:rsid w:val="009A39CE"/>
    <w:rsid w:val="009A4DD9"/>
    <w:rsid w:val="009A5FE2"/>
    <w:rsid w:val="009B0F2B"/>
    <w:rsid w:val="009B1606"/>
    <w:rsid w:val="009B1ACE"/>
    <w:rsid w:val="009B41A5"/>
    <w:rsid w:val="009B5438"/>
    <w:rsid w:val="009B5FBB"/>
    <w:rsid w:val="009C0B10"/>
    <w:rsid w:val="009C77C5"/>
    <w:rsid w:val="009C790F"/>
    <w:rsid w:val="009C79E2"/>
    <w:rsid w:val="009D03AC"/>
    <w:rsid w:val="009D1A06"/>
    <w:rsid w:val="009D267B"/>
    <w:rsid w:val="009D29EF"/>
    <w:rsid w:val="009D3898"/>
    <w:rsid w:val="009D3F03"/>
    <w:rsid w:val="009D6D8F"/>
    <w:rsid w:val="009E4F2D"/>
    <w:rsid w:val="009E6E60"/>
    <w:rsid w:val="009E7300"/>
    <w:rsid w:val="009E752B"/>
    <w:rsid w:val="009E7536"/>
    <w:rsid w:val="009E7733"/>
    <w:rsid w:val="009F0485"/>
    <w:rsid w:val="009F56E8"/>
    <w:rsid w:val="009F70C2"/>
    <w:rsid w:val="00A0035E"/>
    <w:rsid w:val="00A01DFC"/>
    <w:rsid w:val="00A07691"/>
    <w:rsid w:val="00A077E1"/>
    <w:rsid w:val="00A108A7"/>
    <w:rsid w:val="00A124FE"/>
    <w:rsid w:val="00A12799"/>
    <w:rsid w:val="00A12C86"/>
    <w:rsid w:val="00A14C1D"/>
    <w:rsid w:val="00A14C2D"/>
    <w:rsid w:val="00A16D2A"/>
    <w:rsid w:val="00A2069E"/>
    <w:rsid w:val="00A25D13"/>
    <w:rsid w:val="00A25EB7"/>
    <w:rsid w:val="00A35EF0"/>
    <w:rsid w:val="00A40987"/>
    <w:rsid w:val="00A45A3D"/>
    <w:rsid w:val="00A4642B"/>
    <w:rsid w:val="00A502D2"/>
    <w:rsid w:val="00A53442"/>
    <w:rsid w:val="00A62B9B"/>
    <w:rsid w:val="00A65D27"/>
    <w:rsid w:val="00A65FCB"/>
    <w:rsid w:val="00A74792"/>
    <w:rsid w:val="00A77FF0"/>
    <w:rsid w:val="00A85627"/>
    <w:rsid w:val="00A920A1"/>
    <w:rsid w:val="00A92F55"/>
    <w:rsid w:val="00A96C1F"/>
    <w:rsid w:val="00A96DEB"/>
    <w:rsid w:val="00A974AB"/>
    <w:rsid w:val="00A97E23"/>
    <w:rsid w:val="00AA0D2A"/>
    <w:rsid w:val="00AA529C"/>
    <w:rsid w:val="00AA5E51"/>
    <w:rsid w:val="00AC34A1"/>
    <w:rsid w:val="00AC4226"/>
    <w:rsid w:val="00AC4816"/>
    <w:rsid w:val="00AC761D"/>
    <w:rsid w:val="00AD22E2"/>
    <w:rsid w:val="00AD2566"/>
    <w:rsid w:val="00AD399C"/>
    <w:rsid w:val="00AD44AD"/>
    <w:rsid w:val="00AE0890"/>
    <w:rsid w:val="00AE2BD2"/>
    <w:rsid w:val="00AE3274"/>
    <w:rsid w:val="00AE42C8"/>
    <w:rsid w:val="00AE58DF"/>
    <w:rsid w:val="00AE6AED"/>
    <w:rsid w:val="00AF276B"/>
    <w:rsid w:val="00AF7AE0"/>
    <w:rsid w:val="00B00AC7"/>
    <w:rsid w:val="00B01024"/>
    <w:rsid w:val="00B02048"/>
    <w:rsid w:val="00B21E7A"/>
    <w:rsid w:val="00B21FCF"/>
    <w:rsid w:val="00B23AB1"/>
    <w:rsid w:val="00B2675B"/>
    <w:rsid w:val="00B269D6"/>
    <w:rsid w:val="00B309E7"/>
    <w:rsid w:val="00B30D2E"/>
    <w:rsid w:val="00B337CF"/>
    <w:rsid w:val="00B37A35"/>
    <w:rsid w:val="00B413EE"/>
    <w:rsid w:val="00B4496D"/>
    <w:rsid w:val="00B51BE1"/>
    <w:rsid w:val="00B5222D"/>
    <w:rsid w:val="00B52BB0"/>
    <w:rsid w:val="00B60A47"/>
    <w:rsid w:val="00B6246C"/>
    <w:rsid w:val="00B631D5"/>
    <w:rsid w:val="00B656D9"/>
    <w:rsid w:val="00B70051"/>
    <w:rsid w:val="00B74FC0"/>
    <w:rsid w:val="00B758F9"/>
    <w:rsid w:val="00B801BC"/>
    <w:rsid w:val="00B8135E"/>
    <w:rsid w:val="00B87D9D"/>
    <w:rsid w:val="00B900CB"/>
    <w:rsid w:val="00B90C61"/>
    <w:rsid w:val="00B9279C"/>
    <w:rsid w:val="00B92B9F"/>
    <w:rsid w:val="00B953EE"/>
    <w:rsid w:val="00B97C1C"/>
    <w:rsid w:val="00BA0A80"/>
    <w:rsid w:val="00BA31AA"/>
    <w:rsid w:val="00BA4EBF"/>
    <w:rsid w:val="00BA4F0F"/>
    <w:rsid w:val="00BB2091"/>
    <w:rsid w:val="00BB2590"/>
    <w:rsid w:val="00BB3858"/>
    <w:rsid w:val="00BB3D68"/>
    <w:rsid w:val="00BB6DC6"/>
    <w:rsid w:val="00BC2582"/>
    <w:rsid w:val="00BC7291"/>
    <w:rsid w:val="00BD444F"/>
    <w:rsid w:val="00BD4C99"/>
    <w:rsid w:val="00BD4DF2"/>
    <w:rsid w:val="00BD62FC"/>
    <w:rsid w:val="00BE1C9B"/>
    <w:rsid w:val="00BE2376"/>
    <w:rsid w:val="00BE3BBF"/>
    <w:rsid w:val="00BE5B7D"/>
    <w:rsid w:val="00BE63F9"/>
    <w:rsid w:val="00BE7E6F"/>
    <w:rsid w:val="00BF06D1"/>
    <w:rsid w:val="00BF48E2"/>
    <w:rsid w:val="00BF74ED"/>
    <w:rsid w:val="00BF7C88"/>
    <w:rsid w:val="00BF7E2A"/>
    <w:rsid w:val="00C008F0"/>
    <w:rsid w:val="00C0263C"/>
    <w:rsid w:val="00C02AE5"/>
    <w:rsid w:val="00C05635"/>
    <w:rsid w:val="00C06672"/>
    <w:rsid w:val="00C10CA7"/>
    <w:rsid w:val="00C1328F"/>
    <w:rsid w:val="00C137DA"/>
    <w:rsid w:val="00C13B23"/>
    <w:rsid w:val="00C20E20"/>
    <w:rsid w:val="00C23FF7"/>
    <w:rsid w:val="00C34914"/>
    <w:rsid w:val="00C36C84"/>
    <w:rsid w:val="00C37A0A"/>
    <w:rsid w:val="00C407E0"/>
    <w:rsid w:val="00C419F9"/>
    <w:rsid w:val="00C50DB2"/>
    <w:rsid w:val="00C515C0"/>
    <w:rsid w:val="00C52706"/>
    <w:rsid w:val="00C60611"/>
    <w:rsid w:val="00C6155C"/>
    <w:rsid w:val="00C620F8"/>
    <w:rsid w:val="00C646C5"/>
    <w:rsid w:val="00C64A99"/>
    <w:rsid w:val="00C655FE"/>
    <w:rsid w:val="00C65744"/>
    <w:rsid w:val="00C662E2"/>
    <w:rsid w:val="00C663D7"/>
    <w:rsid w:val="00C75681"/>
    <w:rsid w:val="00C7650D"/>
    <w:rsid w:val="00C76EE5"/>
    <w:rsid w:val="00C81B05"/>
    <w:rsid w:val="00C83976"/>
    <w:rsid w:val="00C840AD"/>
    <w:rsid w:val="00C867AA"/>
    <w:rsid w:val="00C86CA4"/>
    <w:rsid w:val="00C86EF1"/>
    <w:rsid w:val="00C93B26"/>
    <w:rsid w:val="00C96F79"/>
    <w:rsid w:val="00C971AD"/>
    <w:rsid w:val="00C97D20"/>
    <w:rsid w:val="00C97D49"/>
    <w:rsid w:val="00CA5616"/>
    <w:rsid w:val="00CA6E2E"/>
    <w:rsid w:val="00CB2064"/>
    <w:rsid w:val="00CC0BAE"/>
    <w:rsid w:val="00CC4C0B"/>
    <w:rsid w:val="00CC6826"/>
    <w:rsid w:val="00CD353D"/>
    <w:rsid w:val="00CD6E94"/>
    <w:rsid w:val="00CE20D9"/>
    <w:rsid w:val="00CE2512"/>
    <w:rsid w:val="00CE27D4"/>
    <w:rsid w:val="00CE3750"/>
    <w:rsid w:val="00CE6727"/>
    <w:rsid w:val="00CF5E1A"/>
    <w:rsid w:val="00D0360A"/>
    <w:rsid w:val="00D0750D"/>
    <w:rsid w:val="00D123D2"/>
    <w:rsid w:val="00D15483"/>
    <w:rsid w:val="00D2079D"/>
    <w:rsid w:val="00D23077"/>
    <w:rsid w:val="00D234C9"/>
    <w:rsid w:val="00D23AF8"/>
    <w:rsid w:val="00D254CE"/>
    <w:rsid w:val="00D2726A"/>
    <w:rsid w:val="00D31647"/>
    <w:rsid w:val="00D333CD"/>
    <w:rsid w:val="00D34699"/>
    <w:rsid w:val="00D348B4"/>
    <w:rsid w:val="00D34AF4"/>
    <w:rsid w:val="00D40A71"/>
    <w:rsid w:val="00D42322"/>
    <w:rsid w:val="00D44047"/>
    <w:rsid w:val="00D4755B"/>
    <w:rsid w:val="00D47C1F"/>
    <w:rsid w:val="00D503E4"/>
    <w:rsid w:val="00D51636"/>
    <w:rsid w:val="00D55761"/>
    <w:rsid w:val="00D60CBE"/>
    <w:rsid w:val="00D63D05"/>
    <w:rsid w:val="00D71F48"/>
    <w:rsid w:val="00D76535"/>
    <w:rsid w:val="00D842AA"/>
    <w:rsid w:val="00D855F2"/>
    <w:rsid w:val="00D85737"/>
    <w:rsid w:val="00D90989"/>
    <w:rsid w:val="00DA5DE7"/>
    <w:rsid w:val="00DA75DB"/>
    <w:rsid w:val="00DB1932"/>
    <w:rsid w:val="00DB2B52"/>
    <w:rsid w:val="00DB360A"/>
    <w:rsid w:val="00DB3AF3"/>
    <w:rsid w:val="00DC2FD9"/>
    <w:rsid w:val="00DC738C"/>
    <w:rsid w:val="00DD46B4"/>
    <w:rsid w:val="00DE3740"/>
    <w:rsid w:val="00DF14D4"/>
    <w:rsid w:val="00E009B8"/>
    <w:rsid w:val="00E0253A"/>
    <w:rsid w:val="00E05029"/>
    <w:rsid w:val="00E05405"/>
    <w:rsid w:val="00E0568D"/>
    <w:rsid w:val="00E103EA"/>
    <w:rsid w:val="00E13407"/>
    <w:rsid w:val="00E13844"/>
    <w:rsid w:val="00E14072"/>
    <w:rsid w:val="00E1605C"/>
    <w:rsid w:val="00E171D1"/>
    <w:rsid w:val="00E2041A"/>
    <w:rsid w:val="00E26A0E"/>
    <w:rsid w:val="00E31C89"/>
    <w:rsid w:val="00E34049"/>
    <w:rsid w:val="00E36154"/>
    <w:rsid w:val="00E41F3A"/>
    <w:rsid w:val="00E42ABB"/>
    <w:rsid w:val="00E472FA"/>
    <w:rsid w:val="00E51AF2"/>
    <w:rsid w:val="00E523FF"/>
    <w:rsid w:val="00E54176"/>
    <w:rsid w:val="00E55724"/>
    <w:rsid w:val="00E55DDA"/>
    <w:rsid w:val="00E5706E"/>
    <w:rsid w:val="00E627D3"/>
    <w:rsid w:val="00E7258D"/>
    <w:rsid w:val="00E75ACE"/>
    <w:rsid w:val="00E77589"/>
    <w:rsid w:val="00E81CE3"/>
    <w:rsid w:val="00E82C48"/>
    <w:rsid w:val="00E847DF"/>
    <w:rsid w:val="00E84B69"/>
    <w:rsid w:val="00E90304"/>
    <w:rsid w:val="00E91A38"/>
    <w:rsid w:val="00E91F3E"/>
    <w:rsid w:val="00E9743C"/>
    <w:rsid w:val="00E97DBD"/>
    <w:rsid w:val="00EA0A2B"/>
    <w:rsid w:val="00EA0C72"/>
    <w:rsid w:val="00EA1CBB"/>
    <w:rsid w:val="00EA2A55"/>
    <w:rsid w:val="00EA5C31"/>
    <w:rsid w:val="00EA6A4F"/>
    <w:rsid w:val="00EB0D2C"/>
    <w:rsid w:val="00EB1E0E"/>
    <w:rsid w:val="00EB6640"/>
    <w:rsid w:val="00EB72B1"/>
    <w:rsid w:val="00EB7C59"/>
    <w:rsid w:val="00EC21A1"/>
    <w:rsid w:val="00ED27B5"/>
    <w:rsid w:val="00ED73E0"/>
    <w:rsid w:val="00ED7D86"/>
    <w:rsid w:val="00EE0208"/>
    <w:rsid w:val="00EE4B6F"/>
    <w:rsid w:val="00EF0DC0"/>
    <w:rsid w:val="00EF126E"/>
    <w:rsid w:val="00EF1799"/>
    <w:rsid w:val="00EF17C5"/>
    <w:rsid w:val="00EF193E"/>
    <w:rsid w:val="00EF2ACF"/>
    <w:rsid w:val="00EF59AD"/>
    <w:rsid w:val="00F00237"/>
    <w:rsid w:val="00F0307D"/>
    <w:rsid w:val="00F04633"/>
    <w:rsid w:val="00F047A4"/>
    <w:rsid w:val="00F051DD"/>
    <w:rsid w:val="00F05BC0"/>
    <w:rsid w:val="00F06023"/>
    <w:rsid w:val="00F11C8B"/>
    <w:rsid w:val="00F12112"/>
    <w:rsid w:val="00F130AB"/>
    <w:rsid w:val="00F13CAE"/>
    <w:rsid w:val="00F23F3D"/>
    <w:rsid w:val="00F26CB7"/>
    <w:rsid w:val="00F31967"/>
    <w:rsid w:val="00F31F7F"/>
    <w:rsid w:val="00F334C9"/>
    <w:rsid w:val="00F33F95"/>
    <w:rsid w:val="00F349E9"/>
    <w:rsid w:val="00F36725"/>
    <w:rsid w:val="00F3720C"/>
    <w:rsid w:val="00F423C8"/>
    <w:rsid w:val="00F426FC"/>
    <w:rsid w:val="00F4313A"/>
    <w:rsid w:val="00F502E9"/>
    <w:rsid w:val="00F51413"/>
    <w:rsid w:val="00F55F02"/>
    <w:rsid w:val="00F619D4"/>
    <w:rsid w:val="00F63343"/>
    <w:rsid w:val="00F708A5"/>
    <w:rsid w:val="00F7483B"/>
    <w:rsid w:val="00F80CEF"/>
    <w:rsid w:val="00F815A1"/>
    <w:rsid w:val="00F82F9D"/>
    <w:rsid w:val="00F923F4"/>
    <w:rsid w:val="00F928FF"/>
    <w:rsid w:val="00F94476"/>
    <w:rsid w:val="00F9626B"/>
    <w:rsid w:val="00FA1AA6"/>
    <w:rsid w:val="00FA2112"/>
    <w:rsid w:val="00FA279D"/>
    <w:rsid w:val="00FA4206"/>
    <w:rsid w:val="00FA5620"/>
    <w:rsid w:val="00FA7BB3"/>
    <w:rsid w:val="00FB2F6F"/>
    <w:rsid w:val="00FB46B9"/>
    <w:rsid w:val="00FC0591"/>
    <w:rsid w:val="00FC152D"/>
    <w:rsid w:val="00FC1FAD"/>
    <w:rsid w:val="00FD2E29"/>
    <w:rsid w:val="00FD5760"/>
    <w:rsid w:val="00FD5AA0"/>
    <w:rsid w:val="00FD65E8"/>
    <w:rsid w:val="00FE1435"/>
    <w:rsid w:val="00FE4101"/>
    <w:rsid w:val="00FE4350"/>
    <w:rsid w:val="00FE5B9A"/>
    <w:rsid w:val="00FE78F2"/>
    <w:rsid w:val="00FE7DCA"/>
    <w:rsid w:val="00FF1490"/>
    <w:rsid w:val="00FF1903"/>
    <w:rsid w:val="00FF56DC"/>
    <w:rsid w:val="00FF57E3"/>
    <w:rsid w:val="00FF64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33150"/>
    <w:pPr>
      <w:spacing w:after="160" w:line="259" w:lineRule="auto"/>
    </w:pPr>
    <w:rPr>
      <w:rFonts w:cs="Calibri"/>
      <w:color w:val="000000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99"/>
    <w:qFormat/>
    <w:rsid w:val="00BF06D1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rsid w:val="008B25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8B25CD"/>
    <w:rPr>
      <w:rFonts w:ascii="Tahoma" w:hAnsi="Tahoma" w:cs="Tahoma"/>
      <w:color w:val="000000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</TotalTime>
  <Pages>1</Pages>
  <Words>76</Words>
  <Characters>439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 преддверии Дня защитника Отечества 21 февраля Медведкинский дом досуга и Медведкинская библиотека провели конкурсную игровую программу  "Богатыри земли русской"</dc:title>
  <dc:subject/>
  <dc:creator>user</dc:creator>
  <cp:keywords/>
  <dc:description/>
  <cp:lastModifiedBy>Ольга</cp:lastModifiedBy>
  <cp:revision>2</cp:revision>
  <dcterms:created xsi:type="dcterms:W3CDTF">2021-02-25T04:52:00Z</dcterms:created>
  <dcterms:modified xsi:type="dcterms:W3CDTF">2021-02-25T04:52:00Z</dcterms:modified>
</cp:coreProperties>
</file>