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D3C" w:rsidRDefault="00EE2D3C" w:rsidP="00717ECC">
      <w:pPr>
        <w:pStyle w:val="NormalWeb"/>
        <w:shd w:val="clear" w:color="auto" w:fill="FFFFFF"/>
        <w:spacing w:before="120" w:beforeAutospacing="0" w:after="120" w:afterAutospacing="0" w:line="375" w:lineRule="atLeast"/>
        <w:ind w:left="165" w:firstLine="543"/>
        <w:jc w:val="both"/>
        <w:rPr>
          <w:rFonts w:ascii="Philosopher" w:hAnsi="Philosopher" w:cs="Philosopher"/>
          <w:color w:val="303031"/>
        </w:rPr>
      </w:pPr>
      <w:r>
        <w:rPr>
          <w:rFonts w:ascii="Philosopher" w:hAnsi="Philosopher" w:cs="Philosopher"/>
          <w:color w:val="303031"/>
        </w:rPr>
        <w:t>В Медведкинской библиотеке, в целях пополнения книжного фонда, с 10 по 17 февраля проводилась акция «Подари книгу библиотеке!».</w:t>
      </w:r>
    </w:p>
    <w:p w:rsidR="00EE2D3C" w:rsidRDefault="00EE2D3C" w:rsidP="008E07C0">
      <w:pPr>
        <w:pStyle w:val="NormalWeb"/>
        <w:shd w:val="clear" w:color="auto" w:fill="FFFFFF"/>
        <w:spacing w:before="120" w:beforeAutospacing="0" w:after="120" w:afterAutospacing="0" w:line="375" w:lineRule="atLeast"/>
        <w:ind w:left="165" w:firstLine="543"/>
        <w:jc w:val="both"/>
        <w:rPr>
          <w:rFonts w:ascii="Philosopher" w:hAnsi="Philosopher" w:cs="Philosopher"/>
          <w:color w:val="303031"/>
        </w:rPr>
      </w:pPr>
      <w:r>
        <w:rPr>
          <w:rFonts w:ascii="Philosopher" w:hAnsi="Philosopher" w:cs="Philosopher"/>
          <w:color w:val="303031"/>
        </w:rPr>
        <w:t>Читатели приняли активное участие в акции книгодарения. Они несли в подарок свои любимые книги, чтобы каждая из них нашла своего читателя.</w:t>
      </w:r>
    </w:p>
    <w:p w:rsidR="00EE2D3C" w:rsidRDefault="00EE2D3C" w:rsidP="008E07C0">
      <w:pPr>
        <w:pStyle w:val="NormalWeb"/>
        <w:shd w:val="clear" w:color="auto" w:fill="FFFFFF"/>
        <w:spacing w:before="120" w:beforeAutospacing="0" w:after="120" w:afterAutospacing="0" w:line="375" w:lineRule="atLeast"/>
        <w:ind w:left="165" w:firstLine="543"/>
        <w:jc w:val="both"/>
        <w:rPr>
          <w:rFonts w:ascii="Philosopher" w:hAnsi="Philosopher" w:cs="Philosopher"/>
          <w:color w:val="303031"/>
        </w:rPr>
      </w:pPr>
      <w:r>
        <w:rPr>
          <w:rFonts w:ascii="Philosopher" w:hAnsi="Philosopher" w:cs="Philosopher"/>
          <w:color w:val="303031"/>
        </w:rPr>
        <w:t xml:space="preserve">Было подарено более 22 книги и 24 журнала в отличном состоянии, самой разнообразной тематики: детские и взрослые, по краеведениию, по истории, детективы, фантастика и другие. </w:t>
      </w:r>
      <w:r>
        <w:rPr>
          <w:rFonts w:ascii="Philosopher" w:hAnsi="Philosopher" w:cs="Calibri"/>
          <w:color w:val="303031"/>
        </w:rPr>
        <w:t>У</w:t>
      </w:r>
      <w:r>
        <w:rPr>
          <w:rFonts w:ascii="Philosopher" w:hAnsi="Philosopher" w:cs="Philosopher"/>
          <w:color w:val="303031"/>
        </w:rPr>
        <w:t>частво</w:t>
      </w:r>
      <w:bookmarkStart w:id="0" w:name="_GoBack"/>
      <w:bookmarkEnd w:id="0"/>
      <w:r>
        <w:rPr>
          <w:rFonts w:ascii="Philosopher" w:hAnsi="Philosopher" w:cs="Philosopher"/>
          <w:color w:val="303031"/>
        </w:rPr>
        <w:t>вало в акции 10 человек.</w:t>
      </w:r>
    </w:p>
    <w:p w:rsidR="00EE2D3C" w:rsidRDefault="00EE2D3C" w:rsidP="008E07C0">
      <w:pPr>
        <w:pStyle w:val="NormalWeb"/>
        <w:shd w:val="clear" w:color="auto" w:fill="FFFFFF"/>
        <w:spacing w:before="120" w:beforeAutospacing="0" w:after="120" w:afterAutospacing="0" w:line="375" w:lineRule="atLeast"/>
        <w:ind w:left="165" w:firstLine="543"/>
        <w:jc w:val="both"/>
        <w:rPr>
          <w:rFonts w:ascii="Philosopher" w:hAnsi="Philosopher" w:cs="Philosopher"/>
          <w:color w:val="303031"/>
        </w:rPr>
      </w:pPr>
    </w:p>
    <w:p w:rsidR="00EE2D3C" w:rsidRDefault="00EE2D3C" w:rsidP="008E07C0">
      <w:pPr>
        <w:pStyle w:val="NormalWeb"/>
        <w:shd w:val="clear" w:color="auto" w:fill="FFFFFF"/>
        <w:spacing w:before="120" w:beforeAutospacing="0" w:after="120" w:afterAutospacing="0" w:line="375" w:lineRule="atLeast"/>
        <w:ind w:left="165" w:firstLine="543"/>
        <w:jc w:val="both"/>
        <w:rPr>
          <w:rFonts w:ascii="Philosopher" w:hAnsi="Philosopher" w:cs="Philosopher"/>
          <w:color w:val="303031"/>
        </w:rPr>
      </w:pPr>
      <w:r w:rsidRPr="00770DBD">
        <w:rPr>
          <w:rFonts w:ascii="Philosopher" w:hAnsi="Philosopher" w:cs="Philosopher"/>
          <w:noProof/>
          <w:color w:val="30303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7.4pt;height:318.6pt;visibility:visible">
            <v:imagedata r:id="rId4" o:title=""/>
          </v:shape>
        </w:pict>
      </w:r>
    </w:p>
    <w:p w:rsidR="00EE2D3C" w:rsidRDefault="00EE2D3C"/>
    <w:sectPr w:rsidR="00EE2D3C" w:rsidSect="00062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hilosophe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ECC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2F15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4E6B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17ECC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0DBD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07C0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2A6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2D3C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5B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50"/>
    <w:pPr>
      <w:spacing w:after="160" w:line="259" w:lineRule="auto"/>
    </w:pPr>
    <w:rPr>
      <w:rFonts w:cs="Calibri"/>
      <w:color w:val="00000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17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E0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07C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50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71</Words>
  <Characters>407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Медведкинской библиотеке, в целях пополнения книжного фонда, с 10 по 17 февраля проводилась акция «Подари книгу библиотеке</dc:title>
  <dc:subject/>
  <dc:creator>user</dc:creator>
  <cp:keywords/>
  <dc:description/>
  <cp:lastModifiedBy>Ольга</cp:lastModifiedBy>
  <cp:revision>2</cp:revision>
  <dcterms:created xsi:type="dcterms:W3CDTF">2021-02-19T07:48:00Z</dcterms:created>
  <dcterms:modified xsi:type="dcterms:W3CDTF">2021-02-19T07:48:00Z</dcterms:modified>
</cp:coreProperties>
</file>