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483" w:rsidRPr="00A77021" w:rsidRDefault="00311483" w:rsidP="00C23369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5in;margin-top:-252pt;width:1052.65pt;height:717.35pt;z-index:-251685888;visibility:visible">
            <v:imagedata r:id="rId4" o:title="" gain="19661f" blacklevel="22938f"/>
          </v:shape>
        </w:pict>
      </w:r>
      <w:r w:rsidRPr="00A77021">
        <w:rPr>
          <w:rFonts w:ascii="Arial" w:hAnsi="Arial" w:cs="Arial"/>
          <w:sz w:val="28"/>
          <w:szCs w:val="28"/>
        </w:rPr>
        <w:t>Муниципальное бюджетное учреждение культуры</w:t>
      </w:r>
    </w:p>
    <w:p w:rsidR="00311483" w:rsidRPr="00A77021" w:rsidRDefault="00311483" w:rsidP="00C2336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A77021">
        <w:rPr>
          <w:rFonts w:ascii="Arial" w:hAnsi="Arial" w:cs="Arial"/>
          <w:sz w:val="28"/>
          <w:szCs w:val="28"/>
        </w:rPr>
        <w:t>«Горнозаводская центральная межпоселенческая библиотека»</w:t>
      </w:r>
    </w:p>
    <w:p w:rsidR="00311483" w:rsidRDefault="00311483" w:rsidP="00C2336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311483" w:rsidRPr="00711575" w:rsidRDefault="00311483" w:rsidP="00C23369">
      <w:pPr>
        <w:rPr>
          <w:rFonts w:ascii="Arial" w:hAnsi="Arial" w:cs="Arial"/>
          <w:b/>
          <w:sz w:val="44"/>
          <w:szCs w:val="44"/>
        </w:rPr>
      </w:pPr>
    </w:p>
    <w:p w:rsidR="00311483" w:rsidRPr="00711575" w:rsidRDefault="00311483" w:rsidP="00C23369">
      <w:pPr>
        <w:rPr>
          <w:rFonts w:ascii="Georgia" w:hAnsi="Georgia" w:cs="Arial"/>
          <w:b/>
          <w:sz w:val="52"/>
          <w:szCs w:val="52"/>
        </w:rPr>
      </w:pPr>
    </w:p>
    <w:p w:rsidR="00311483" w:rsidRDefault="00311483" w:rsidP="00C23369">
      <w:pPr>
        <w:jc w:val="center"/>
        <w:rPr>
          <w:rFonts w:ascii="Georgia" w:hAnsi="Georgia" w:cs="Arial"/>
          <w:b/>
          <w:sz w:val="52"/>
          <w:szCs w:val="52"/>
        </w:rPr>
      </w:pPr>
      <w:r>
        <w:rPr>
          <w:noProof/>
          <w:lang w:eastAsia="ru-RU"/>
        </w:rPr>
        <w:pict>
          <v:shape id="_x0000_s1027" type="#_x0000_t75" style="position:absolute;left:0;text-align:left;margin-left:-99pt;margin-top:1.7pt;width:1052.65pt;height:717.35pt;z-index:-251684864;visibility:visible">
            <v:imagedata r:id="rId4" o:title="" gain="19661f" blacklevel="22938f"/>
          </v:shape>
        </w:pic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8pt;margin-top:1.7pt;width:351pt;height:54pt;z-index:251668480" fillcolor="#f39">
            <v:fill color2="#36f" rotate="t" angle="-90" colors="0 #f39;.25 #f63;.5 yellow;.75 #01a78f;1 #36f" method="none" focus="100%" type="gradient"/>
            <v:shadow color="#868686"/>
            <v:textpath style="font-family:&quot;Georgia&quot;;font-weight:bold;v-text-kern:t" trim="t" fitpath="t" string="Разнообразное "/>
          </v:shape>
        </w:pict>
      </w:r>
    </w:p>
    <w:p w:rsidR="00311483" w:rsidRDefault="00311483" w:rsidP="00C23369">
      <w:pPr>
        <w:jc w:val="center"/>
        <w:rPr>
          <w:rFonts w:ascii="Georgia" w:hAnsi="Georgia" w:cs="Arial"/>
          <w:b/>
          <w:sz w:val="52"/>
          <w:szCs w:val="52"/>
        </w:rPr>
      </w:pPr>
      <w:r>
        <w:rPr>
          <w:noProof/>
          <w:lang w:eastAsia="ru-RU"/>
        </w:rPr>
        <w:pict>
          <v:shape id="_x0000_s1029" type="#_x0000_t136" style="position:absolute;left:0;text-align:left;margin-left:252pt;margin-top:2.7pt;width:171pt;height:27pt;z-index:251667456" fillcolor="#f60">
            <v:shadow color="#868686"/>
            <v:textpath style="font-family:&quot;Georgia&quot;;font-weight:bold;v-text-kern:t" trim="t" fitpath="t" string="летнее"/>
          </v:shape>
        </w:pict>
      </w:r>
      <w:r>
        <w:rPr>
          <w:noProof/>
          <w:lang w:eastAsia="ru-RU"/>
        </w:rPr>
        <w:pict>
          <v:shape id="_x0000_s1030" type="#_x0000_t136" style="position:absolute;left:0;text-align:left;margin-left:135pt;margin-top:30.7pt;width:3in;height:35pt;z-index:251669504" fillcolor="blue">
            <v:shadow color="#868686"/>
            <v:textpath style="font-family:&quot;Georgia&quot;;font-weight:bold;v-text-kern:t" trim="t" fitpath="t" string="чтение"/>
          </v:shape>
        </w:pict>
      </w:r>
    </w:p>
    <w:p w:rsidR="00311483" w:rsidRPr="00E60612" w:rsidRDefault="00311483" w:rsidP="00C23369">
      <w:pPr>
        <w:jc w:val="center"/>
        <w:rPr>
          <w:rFonts w:ascii="Arial" w:hAnsi="Arial" w:cs="Arial"/>
          <w:sz w:val="52"/>
          <w:szCs w:val="52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9pt;margin-top:4.35pt;width:423pt;height:45pt;z-index:251670528" filled="f" stroked="f">
            <v:textbox>
              <w:txbxContent>
                <w:p w:rsidR="00311483" w:rsidRPr="00AC3294" w:rsidRDefault="00311483" w:rsidP="005862A5">
                  <w:pPr>
                    <w:jc w:val="center"/>
                    <w:rPr>
                      <w:rFonts w:ascii="Georgia" w:hAnsi="Georgia" w:cs="Arial"/>
                      <w:b/>
                      <w:color w:val="339966"/>
                      <w:sz w:val="32"/>
                      <w:szCs w:val="32"/>
                    </w:rPr>
                  </w:pPr>
                  <w:r w:rsidRPr="00AC3294">
                    <w:rPr>
                      <w:rFonts w:ascii="Georgia" w:hAnsi="Georgia" w:cs="Arial"/>
                      <w:b/>
                      <w:color w:val="339966"/>
                      <w:sz w:val="56"/>
                      <w:szCs w:val="56"/>
                    </w:rPr>
                    <w:t>Современный круг чтения</w:t>
                  </w:r>
                </w:p>
                <w:p w:rsidR="00311483" w:rsidRPr="00FC35E1" w:rsidRDefault="00311483" w:rsidP="005862A5">
                  <w:pPr>
                    <w:jc w:val="center"/>
                    <w:rPr>
                      <w:color w:val="339966"/>
                    </w:rPr>
                  </w:pPr>
                </w:p>
              </w:txbxContent>
            </v:textbox>
          </v:shape>
        </w:pict>
      </w: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margin-left:-90pt;margin-top:13.5pt;width:593.65pt;height:339.6pt;z-index:251632640;visibility:visible">
            <v:imagedata r:id="rId4" o:title="" croptop="10525f"/>
          </v:shape>
        </w:pict>
      </w: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shape id="_x0000_s1033" type="#_x0000_t202" style="position:absolute;margin-left:126pt;margin-top:44.65pt;width:171pt;height:36pt;z-index:251666432" stroked="f">
            <v:textbox style="mso-next-textbox:#_x0000_s1033">
              <w:txbxContent>
                <w:p w:rsidR="00311483" w:rsidRPr="00EF2CB7" w:rsidRDefault="00311483" w:rsidP="0071157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F2CB7">
                    <w:rPr>
                      <w:rFonts w:ascii="Arial" w:hAnsi="Arial" w:cs="Arial"/>
                      <w:sz w:val="24"/>
                      <w:szCs w:val="24"/>
                    </w:rPr>
                    <w:t>Горнозаводск, 2015</w:t>
                  </w:r>
                </w:p>
                <w:p w:rsidR="00311483" w:rsidRDefault="00311483"/>
              </w:txbxContent>
            </v:textbox>
          </v:shape>
        </w:pict>
      </w:r>
    </w:p>
    <w:p w:rsidR="00311483" w:rsidRPr="00EF2CB7" w:rsidRDefault="00311483" w:rsidP="00C23369">
      <w:pPr>
        <w:spacing w:after="0"/>
        <w:rPr>
          <w:rFonts w:ascii="Arial" w:hAnsi="Arial" w:cs="Arial"/>
          <w:sz w:val="24"/>
          <w:szCs w:val="24"/>
        </w:rPr>
      </w:pPr>
      <w:r w:rsidRPr="00EF2CB7">
        <w:rPr>
          <w:rFonts w:ascii="Arial" w:hAnsi="Arial" w:cs="Arial"/>
          <w:sz w:val="24"/>
          <w:szCs w:val="24"/>
        </w:rPr>
        <w:t>ББК 91:84</w:t>
      </w:r>
    </w:p>
    <w:p w:rsidR="00311483" w:rsidRPr="00EF2CB7" w:rsidRDefault="00311483" w:rsidP="00C23369">
      <w:pPr>
        <w:spacing w:after="0"/>
        <w:rPr>
          <w:rFonts w:ascii="Arial" w:hAnsi="Arial" w:cs="Arial"/>
          <w:sz w:val="24"/>
          <w:szCs w:val="24"/>
        </w:rPr>
      </w:pPr>
      <w:r w:rsidRPr="00EF2CB7">
        <w:rPr>
          <w:rFonts w:ascii="Arial" w:hAnsi="Arial" w:cs="Arial"/>
          <w:sz w:val="24"/>
          <w:szCs w:val="24"/>
        </w:rPr>
        <w:t>Р 17</w:t>
      </w: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shape id="_x0000_s1034" type="#_x0000_t75" alt="http://www.chitai-gorod.ru/upload/iblock/e25/e25f5f7c0b0b0e34a99314920ab6a111.jpg" href="http://www.google.ru/url?sa=i&amp;rct=j&amp;q=&amp;esrc=s&amp;source=images&amp;cd=&amp;cad=rja&amp;uact=8&amp;ved=0CAcQjRw&amp;url=http://www.chitai-gorod.ru/catalog/book/822872/&amp;ei=Fh-RVcX1McKpsAGyt7f4CQ&amp;bvm=bv.96783405,d.bGg&amp;psig=AFQjCNGlUjSHSP4GXY6iyXQqxLdxb38GsA&amp;ust=14356604335813" style="position:absolute;margin-left:358.75pt;margin-top:181.25pt;width:91.25pt;height:2in;z-index:251679744;visibility:visible" o:button="t">
            <v:fill o:detectmouseclick="t"/>
            <v:imagedata r:id="rId5" o:title=""/>
          </v:shape>
        </w:pict>
      </w:r>
      <w:r>
        <w:rPr>
          <w:noProof/>
          <w:lang w:eastAsia="ru-RU"/>
        </w:rPr>
        <w:pict>
          <v:shape id="Рисунок 13" o:spid="_x0000_s1035" type="#_x0000_t75" alt="http://i.livelib.ru/boocover/1001173596/l/e231/Guzel_Yahina__Zulejha_otkryvaet_glaza.jpg" style="position:absolute;margin-left:197.3pt;margin-top:332.35pt;width:99.7pt;height:154.9pt;z-index:251672576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11" o:spid="_x0000_s1036" type="#_x0000_t75" alt="http://j.livelib.ru/boocover/1001261645/l/b014/Tatyana_Tolstaya__Devushka_v_tsvetu.jpg" style="position:absolute;margin-left:-18pt;margin-top:329.9pt;width:100.45pt;height:157.35pt;z-index:251680768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14" o:spid="_x0000_s1037" type="#_x0000_t75" alt="Чудны дела твои, Господи!" style="position:absolute;margin-left:90pt;margin-top:329.9pt;width:99.05pt;height:157.35pt;z-index:251673600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7" o:spid="_x0000_s1038" type="#_x0000_t75" alt="http://j.livelib.ru/boocover/1001207427/l/d29b/Penelopa_Lajvli__Zharkij_sezon.jpg" style="position:absolute;margin-left:225pt;margin-top:19.25pt;width:109.45pt;height:156.1pt;z-index:251675648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39" type="#_x0000_t75" alt="http://bestlib.net/wp-content/uploads/2015/05/Avatar-sudby-600x959.jpg" href="http://www.google.ru/url?sa=i&amp;rct=j&amp;q=&amp;esrc=s&amp;source=images&amp;cd=&amp;cad=rja&amp;uact=8&amp;ved=0CAcQjRw&amp;url=http://bestlib.net/readbook/avatar-sudby-anna-i-sergejj-litvinovy/&amp;ei=fyaSVbeQIIG0sgGymI7IBA&amp;bvm=bv.96783405,d.bGg&amp;psig=AFQjCNEMYm45gxoCdi-s_MdLNqeRKI1NZw&amp;ust=14357278662963" style="position:absolute;margin-left:342pt;margin-top:19.25pt;width:96.75pt;height:155.1pt;z-index:251676672;visibility:visible" o:button="t">
            <v:fill o:detectmouseclick="t"/>
            <v:imagedata r:id="rId10" o:title=""/>
          </v:shape>
        </w:pict>
      </w:r>
      <w:r>
        <w:rPr>
          <w:noProof/>
          <w:lang w:eastAsia="ru-RU"/>
        </w:rPr>
        <w:pict>
          <v:shape id="Рисунок 10" o:spid="_x0000_s1040" type="#_x0000_t75" alt="Татьяна Москвина - Жизнь советской девушки. Биороман" href="http://www.livelib.ru/book/10010330" style="position:absolute;margin-left:150.65pt;margin-top:181.25pt;width:101.35pt;height:144.6pt;z-index:251677696;visibility:visible" o:button="t">
            <v:fill o:detectmouseclick="t"/>
            <v:imagedata r:id="rId11" o:title=""/>
          </v:shape>
        </w:pict>
      </w:r>
      <w:r>
        <w:rPr>
          <w:noProof/>
          <w:lang w:eastAsia="ru-RU"/>
        </w:rPr>
        <w:pict>
          <v:shape id="Рисунок 6" o:spid="_x0000_s1041" type="#_x0000_t75" alt="http://j.livelib.ru/boocover/1000579370/l/b7d0/Sesiliya_Ahern__Sto_imen.jpg" style="position:absolute;margin-left:18pt;margin-top:19.6pt;width:100.85pt;height:153.7pt;z-index:251671552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5" o:spid="_x0000_s1042" type="#_x0000_t75" alt="http://i.livelib.ru/boocover/1001128592/l/2f42/Entoni_Dorr__Ves_nevidimyj_nam_svet.jpg" style="position:absolute;margin-left:126pt;margin-top:19.25pt;width:92.35pt;height:155.5pt;z-index:251674624;visibility:visible">
            <v:imagedata r:id="rId13" o:title=""/>
          </v:shape>
        </w:pict>
      </w: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shape id="Рисунок 9" o:spid="_x0000_s1043" type="#_x0000_t75" alt="В плену Левиафана" style="position:absolute;margin-left:258.2pt;margin-top:10.15pt;width:92.8pt;height:143.35pt;z-index:251678720;visibility:visible">
            <v:imagedata r:id="rId14" o:title=""/>
          </v:shape>
        </w:pict>
      </w: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shape id="_x0000_s1044" type="#_x0000_t75" style="position:absolute;margin-left:-6in;margin-top:1.05pt;width:1052.65pt;height:717.35pt;z-index:-251634688;visibility:visible">
            <v:imagedata r:id="rId4" o:title="" gain="11796f" blacklevel="22938f"/>
          </v:shape>
        </w:pict>
      </w: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Default="00311483" w:rsidP="00C23369">
      <w:pPr>
        <w:rPr>
          <w:rFonts w:ascii="Arial" w:hAnsi="Arial" w:cs="Arial"/>
          <w:b/>
          <w:sz w:val="28"/>
          <w:szCs w:val="28"/>
        </w:rPr>
      </w:pPr>
    </w:p>
    <w:p w:rsidR="00311483" w:rsidRPr="00EF2CB7" w:rsidRDefault="00311483" w:rsidP="00C23369">
      <w:pPr>
        <w:rPr>
          <w:rFonts w:ascii="Arial" w:hAnsi="Arial" w:cs="Arial"/>
          <w:sz w:val="24"/>
          <w:szCs w:val="24"/>
        </w:rPr>
      </w:pPr>
      <w:r w:rsidRPr="00EF2CB7">
        <w:rPr>
          <w:rFonts w:ascii="Arial" w:hAnsi="Arial" w:cs="Arial"/>
          <w:sz w:val="24"/>
          <w:szCs w:val="24"/>
        </w:rPr>
        <w:t>Р 17</w:t>
      </w:r>
      <w:r>
        <w:rPr>
          <w:rFonts w:ascii="Arial" w:hAnsi="Arial" w:cs="Arial"/>
          <w:sz w:val="24"/>
          <w:szCs w:val="24"/>
        </w:rPr>
        <w:t xml:space="preserve"> Разнообразное летнее чтение : современный круг чтения /сост. Н.Г. Хохрина. – МБУК «ГЦМБ», 2015. -  16 с.</w:t>
      </w:r>
    </w:p>
    <w:p w:rsidR="00311483" w:rsidRDefault="00311483" w:rsidP="004C146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 составителя</w:t>
      </w:r>
    </w:p>
    <w:p w:rsidR="00311483" w:rsidRDefault="00311483" w:rsidP="004C146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311483" w:rsidRPr="00593A32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593A32">
        <w:rPr>
          <w:rFonts w:ascii="Arial" w:hAnsi="Arial" w:cs="Arial"/>
          <w:color w:val="000000"/>
          <w:sz w:val="28"/>
          <w:szCs w:val="28"/>
        </w:rPr>
        <w:t>Лето, которого обычно так долго и нетерпеливо ждешь, имеет удивительную особенность – быстро заканчиваться.</w:t>
      </w:r>
    </w:p>
    <w:p w:rsidR="00311483" w:rsidRPr="00593A32" w:rsidRDefault="00311483" w:rsidP="004C1460">
      <w:pPr>
        <w:spacing w:after="0" w:line="240" w:lineRule="auto"/>
        <w:ind w:firstLine="284"/>
        <w:rPr>
          <w:rFonts w:ascii="Arial" w:hAnsi="Arial" w:cs="Arial"/>
          <w:bCs/>
          <w:color w:val="000000"/>
          <w:sz w:val="28"/>
          <w:szCs w:val="28"/>
          <w:lang w:eastAsia="ru-RU"/>
        </w:rPr>
      </w:pPr>
      <w:r w:rsidRPr="00593A32">
        <w:rPr>
          <w:rFonts w:ascii="Arial" w:hAnsi="Arial" w:cs="Arial"/>
          <w:bCs/>
          <w:color w:val="000000"/>
          <w:sz w:val="28"/>
          <w:szCs w:val="28"/>
          <w:lang w:eastAsia="ru-RU"/>
        </w:rPr>
        <w:t>Идеальное летнее чтение – это книга, которую вы проглатываете на одном дыхании. Она наполняет вас новыми эмоциями и в то же время дает вам пищу для размышлений.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593A32">
        <w:rPr>
          <w:rFonts w:ascii="Arial" w:hAnsi="Arial" w:cs="Arial"/>
          <w:color w:val="000000"/>
          <w:sz w:val="28"/>
          <w:szCs w:val="28"/>
        </w:rPr>
        <w:t xml:space="preserve">Предлагаем вам </w:t>
      </w:r>
      <w:r>
        <w:rPr>
          <w:rFonts w:ascii="Arial" w:hAnsi="Arial" w:cs="Arial"/>
          <w:color w:val="000000"/>
          <w:sz w:val="28"/>
          <w:szCs w:val="28"/>
        </w:rPr>
        <w:t>десятку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 книг лета.</w:t>
      </w:r>
      <w:r>
        <w:rPr>
          <w:rFonts w:ascii="Arial" w:hAnsi="Arial" w:cs="Arial"/>
          <w:color w:val="000000"/>
          <w:sz w:val="28"/>
          <w:szCs w:val="28"/>
        </w:rPr>
        <w:t xml:space="preserve"> Преобладающее большинство писателей - женщины, но это не означает, что все книги про любовь, нет, мы предлагаем вам разнообразное летнее чтение.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Pr="00593A32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</w:rPr>
        <w:t>Д</w:t>
      </w:r>
      <w:r w:rsidRPr="00593A32">
        <w:rPr>
          <w:rFonts w:ascii="Arial" w:hAnsi="Arial" w:cs="Arial"/>
          <w:color w:val="000000"/>
          <w:sz w:val="28"/>
          <w:szCs w:val="28"/>
        </w:rPr>
        <w:t>ебютный роман о раскулаченной татарке</w:t>
      </w:r>
      <w:r w:rsidRPr="00593A32">
        <w:rPr>
          <w:rFonts w:ascii="Arial" w:hAnsi="Arial" w:cs="Arial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t>молодого казанского писателя Гузель Яхиной «</w:t>
      </w:r>
      <w:r w:rsidRPr="00593A32">
        <w:rPr>
          <w:rFonts w:ascii="Arial" w:hAnsi="Arial" w:cs="Arial"/>
          <w:b/>
          <w:noProof/>
          <w:color w:val="000000"/>
          <w:sz w:val="28"/>
          <w:szCs w:val="28"/>
          <w:lang w:eastAsia="ru-RU"/>
        </w:rPr>
        <w:t>Зулейха открывает глаза».</w:t>
      </w:r>
      <w:r>
        <w:rPr>
          <w:rFonts w:ascii="Arial" w:hAnsi="Arial" w:cs="Arial"/>
          <w:b/>
          <w:noProof/>
          <w:color w:val="000000"/>
          <w:sz w:val="28"/>
          <w:szCs w:val="28"/>
          <w:lang w:eastAsia="ru-RU"/>
        </w:rPr>
        <w:t xml:space="preserve"> </w:t>
      </w:r>
      <w:r w:rsidRPr="00593A32">
        <w:rPr>
          <w:rFonts w:ascii="Arial" w:hAnsi="Arial" w:cs="Arial"/>
          <w:noProof/>
          <w:color w:val="000000"/>
          <w:sz w:val="28"/>
          <w:szCs w:val="28"/>
          <w:lang w:eastAsia="ru-RU"/>
        </w:rPr>
        <w:t>Это книга стала открытием г</w:t>
      </w: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t xml:space="preserve">ода, она вошла в списки самых престижных литературных премий.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Она</w:t>
      </w:r>
      <w:r w:rsidRPr="00593A32">
        <w:rPr>
          <w:rFonts w:ascii="Arial" w:hAnsi="Arial" w:cs="Arial"/>
          <w:color w:val="000000"/>
          <w:sz w:val="28"/>
          <w:szCs w:val="28"/>
          <w:lang w:eastAsia="ru-RU"/>
        </w:rPr>
        <w:t xml:space="preserve"> втягивает в себя, как водоворот, с первых страниц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,</w:t>
      </w:r>
      <w:r w:rsidRPr="00C656EA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Pr="00593A32">
        <w:rPr>
          <w:rFonts w:ascii="Arial" w:hAnsi="Arial" w:cs="Arial"/>
          <w:color w:val="000000"/>
          <w:sz w:val="28"/>
          <w:szCs w:val="28"/>
          <w:lang w:eastAsia="ru-RU"/>
        </w:rPr>
        <w:t xml:space="preserve">и читаешь до конца, просто чтобы прожить с героиней до конца ее судьбу, к которой ты почему-то уже стал неравнодушен.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Pr="00C656EA" w:rsidRDefault="00311483" w:rsidP="004C1460">
      <w:pPr>
        <w:spacing w:after="0" w:line="240" w:lineRule="auto"/>
        <w:ind w:firstLine="284"/>
        <w:rPr>
          <w:rFonts w:ascii="Arial" w:hAnsi="Arial" w:cs="Arial"/>
          <w:b/>
          <w:color w:val="000000"/>
          <w:sz w:val="28"/>
          <w:szCs w:val="28"/>
        </w:rPr>
      </w:pPr>
      <w:r w:rsidRPr="00C656EA">
        <w:rPr>
          <w:rFonts w:ascii="Arial" w:hAnsi="Arial" w:cs="Arial"/>
          <w:color w:val="000000"/>
          <w:sz w:val="28"/>
          <w:szCs w:val="28"/>
        </w:rPr>
        <w:t>Всегда  с удовольствием ждешь новые книги молодой</w:t>
      </w:r>
      <w:r>
        <w:rPr>
          <w:rFonts w:ascii="Arial" w:hAnsi="Arial" w:cs="Arial"/>
          <w:color w:val="000000"/>
          <w:sz w:val="28"/>
          <w:szCs w:val="28"/>
        </w:rPr>
        <w:t>, но уже известной</w:t>
      </w:r>
      <w:r w:rsidRPr="00C656EA">
        <w:rPr>
          <w:rFonts w:ascii="Arial" w:hAnsi="Arial" w:cs="Arial"/>
          <w:color w:val="000000"/>
          <w:sz w:val="28"/>
          <w:szCs w:val="28"/>
        </w:rPr>
        <w:t xml:space="preserve"> писательницы</w:t>
      </w:r>
      <w:r>
        <w:rPr>
          <w:rFonts w:ascii="Arial" w:hAnsi="Arial" w:cs="Arial"/>
          <w:color w:val="000000"/>
          <w:sz w:val="28"/>
          <w:szCs w:val="28"/>
        </w:rPr>
        <w:t xml:space="preserve"> Сесилии Ахерн</w:t>
      </w:r>
      <w:r w:rsidRPr="00593A32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  <w:t xml:space="preserve">Ее 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книга о поиске себя, о том, что каждый может начать жизнь с чистого листа, как бы трудно это ни было. Умерла подруга, ушел бойфренд, карьера на грани краха. Все это выпало на долю главной героини нового романа </w:t>
      </w:r>
      <w:r w:rsidRPr="00C656EA">
        <w:rPr>
          <w:rFonts w:ascii="Arial" w:hAnsi="Arial" w:cs="Arial"/>
          <w:b/>
          <w:color w:val="000000"/>
          <w:sz w:val="28"/>
          <w:szCs w:val="28"/>
        </w:rPr>
        <w:t xml:space="preserve">«Сто имен».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Л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етний </w:t>
      </w:r>
      <w:r>
        <w:rPr>
          <w:rFonts w:ascii="Arial" w:hAnsi="Arial" w:cs="Arial"/>
          <w:color w:val="000000"/>
          <w:sz w:val="28"/>
          <w:szCs w:val="28"/>
        </w:rPr>
        <w:t>о</w:t>
      </w:r>
      <w:r w:rsidRPr="00593A32">
        <w:rPr>
          <w:rFonts w:ascii="Arial" w:hAnsi="Arial" w:cs="Arial"/>
          <w:color w:val="000000"/>
          <w:sz w:val="28"/>
          <w:szCs w:val="28"/>
        </w:rPr>
        <w:t>чаровательный дачный роман</w:t>
      </w:r>
      <w:r>
        <w:rPr>
          <w:rFonts w:ascii="Arial" w:hAnsi="Arial" w:cs="Arial"/>
          <w:color w:val="000000"/>
          <w:sz w:val="28"/>
          <w:szCs w:val="28"/>
        </w:rPr>
        <w:t xml:space="preserve"> английской писательницы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 </w:t>
      </w:r>
      <w:r w:rsidRPr="00593A32">
        <w:rPr>
          <w:rFonts w:ascii="Arial" w:hAnsi="Arial" w:cs="Arial"/>
          <w:iCs/>
          <w:color w:val="000000"/>
          <w:sz w:val="28"/>
          <w:szCs w:val="28"/>
        </w:rPr>
        <w:t xml:space="preserve">Блейк Лайвли </w:t>
      </w:r>
      <w:r w:rsidRPr="00C656EA">
        <w:rPr>
          <w:rFonts w:ascii="Arial" w:hAnsi="Arial" w:cs="Arial"/>
          <w:b/>
          <w:iCs/>
          <w:color w:val="000000"/>
          <w:sz w:val="28"/>
          <w:szCs w:val="28"/>
        </w:rPr>
        <w:t>«Жаркий сезон»</w:t>
      </w:r>
      <w:r>
        <w:rPr>
          <w:rFonts w:ascii="Arial" w:hAnsi="Arial" w:cs="Arial"/>
          <w:b/>
          <w:iCs/>
          <w:color w:val="000000"/>
          <w:sz w:val="28"/>
          <w:szCs w:val="28"/>
        </w:rPr>
        <w:t xml:space="preserve">. 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Замечательные 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мпрессионистические картинки из сельской жизни провинциальной Англии. Прекрасные описания природы и погоды, что сопоставляются с эмоциональным накалом страстей и событий из жизни героев. </w:t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4" o:spid="_x0000_s1045" type="#_x0000_t75" style="position:absolute;left:0;text-align:left;margin-left:-153pt;margin-top:67.95pt;width:846pt;height:243.15pt;z-index:-251663360;visibility:visible">
            <v:imagedata r:id="rId15" o:title="" croptop="33360f" gain="15729f" blacklevel="24904f"/>
          </v:shape>
        </w:pict>
      </w:r>
      <w:r w:rsidRPr="00593A32">
        <w:rPr>
          <w:rFonts w:ascii="Arial" w:hAnsi="Arial" w:cs="Arial"/>
          <w:color w:val="000000"/>
          <w:sz w:val="28"/>
          <w:szCs w:val="28"/>
        </w:rPr>
        <w:t xml:space="preserve">В новую книгу Татьяны Толстой </w:t>
      </w:r>
      <w:r w:rsidRPr="00C06084">
        <w:rPr>
          <w:rFonts w:ascii="Arial" w:hAnsi="Arial" w:cs="Arial"/>
          <w:b/>
          <w:color w:val="000000"/>
          <w:sz w:val="28"/>
          <w:szCs w:val="28"/>
        </w:rPr>
        <w:t>«Девушка в цвету»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 вошли как новые, так и публиковавшиеся ранее автобиографические тексты </w:t>
      </w: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93A32">
        <w:rPr>
          <w:rFonts w:ascii="Arial" w:hAnsi="Arial" w:cs="Arial"/>
          <w:color w:val="000000"/>
          <w:sz w:val="28"/>
          <w:szCs w:val="28"/>
        </w:rPr>
        <w:t>о молодости и о семье, о путешествиях во Францию и о жизни в Америке, а также эссе о литературе, кино, искусстве.</w:t>
      </w:r>
      <w:r w:rsidRPr="00593A32">
        <w:rPr>
          <w:rFonts w:ascii="Arial" w:hAnsi="Arial" w:cs="Arial"/>
          <w:color w:val="000000"/>
          <w:sz w:val="28"/>
          <w:szCs w:val="28"/>
        </w:rPr>
        <w:br/>
      </w:r>
    </w:p>
    <w:p w:rsidR="00311483" w:rsidRPr="00593A32" w:rsidRDefault="00311483" w:rsidP="004C1460">
      <w:pPr>
        <w:spacing w:after="0" w:line="240" w:lineRule="auto"/>
        <w:ind w:firstLine="284"/>
        <w:rPr>
          <w:rFonts w:ascii="Arial" w:hAnsi="Arial" w:cs="Arial"/>
          <w:i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</w:t>
      </w:r>
      <w:r w:rsidRPr="00593A32">
        <w:rPr>
          <w:rFonts w:ascii="Arial" w:hAnsi="Arial" w:cs="Arial"/>
          <w:color w:val="000000"/>
          <w:sz w:val="28"/>
          <w:szCs w:val="28"/>
        </w:rPr>
        <w:t>ниге Татьяны Москвиной</w:t>
      </w:r>
      <w:r>
        <w:rPr>
          <w:rFonts w:ascii="Arial" w:hAnsi="Arial" w:cs="Arial"/>
          <w:color w:val="000000"/>
          <w:sz w:val="28"/>
          <w:szCs w:val="28"/>
        </w:rPr>
        <w:t xml:space="preserve"> «</w:t>
      </w:r>
      <w:r w:rsidRPr="00027716">
        <w:rPr>
          <w:rFonts w:ascii="Arial" w:hAnsi="Arial" w:cs="Arial"/>
          <w:b/>
          <w:color w:val="000000"/>
          <w:sz w:val="28"/>
          <w:szCs w:val="28"/>
        </w:rPr>
        <w:t>Жизнь советской девушки</w:t>
      </w:r>
      <w:r>
        <w:rPr>
          <w:rFonts w:ascii="Arial" w:hAnsi="Arial" w:cs="Arial"/>
          <w:color w:val="000000"/>
          <w:sz w:val="28"/>
          <w:szCs w:val="28"/>
        </w:rPr>
        <w:t>»</w:t>
      </w:r>
      <w:r w:rsidRPr="00593A32">
        <w:rPr>
          <w:rFonts w:ascii="Arial" w:hAnsi="Arial" w:cs="Arial"/>
          <w:color w:val="000000"/>
          <w:sz w:val="28"/>
          <w:szCs w:val="28"/>
        </w:rPr>
        <w:t>, наверное, могло бы подойти название романа Джеймса Джойса «Портрет художника в юности». Но Москвина – писатель своевольный и гордый, чуждый постмодернистским играм и сомнительным заимствованиям.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Pr="00593A32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Pr="00593A32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593A32">
        <w:rPr>
          <w:rFonts w:ascii="Arial" w:hAnsi="Arial" w:cs="Arial"/>
          <w:color w:val="000000"/>
          <w:sz w:val="28"/>
          <w:szCs w:val="28"/>
        </w:rPr>
        <w:t xml:space="preserve"> </w:t>
      </w:r>
      <w:r w:rsidRPr="00C06084">
        <w:rPr>
          <w:rFonts w:ascii="Arial" w:hAnsi="Arial" w:cs="Arial"/>
          <w:b/>
          <w:color w:val="000000"/>
          <w:sz w:val="28"/>
          <w:szCs w:val="28"/>
        </w:rPr>
        <w:t xml:space="preserve">«Аватар судьбы» </w:t>
      </w:r>
      <w:r w:rsidRPr="00C06084">
        <w:rPr>
          <w:rFonts w:ascii="Arial" w:hAnsi="Arial" w:cs="Arial"/>
          <w:color w:val="000000"/>
          <w:sz w:val="28"/>
          <w:szCs w:val="28"/>
        </w:rPr>
        <w:t>остросюжетный роман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звездного дуэта </w:t>
      </w:r>
      <w:r>
        <w:rPr>
          <w:rFonts w:ascii="Arial" w:hAnsi="Arial" w:cs="Arial"/>
          <w:color w:val="000000"/>
          <w:sz w:val="28"/>
          <w:szCs w:val="28"/>
        </w:rPr>
        <w:t xml:space="preserve">брата и сестры </w:t>
      </w:r>
      <w:r w:rsidRPr="00593A32">
        <w:rPr>
          <w:rFonts w:ascii="Arial" w:hAnsi="Arial" w:cs="Arial"/>
          <w:color w:val="000000"/>
          <w:sz w:val="28"/>
          <w:szCs w:val="28"/>
        </w:rPr>
        <w:t>Литвиновых,</w:t>
      </w:r>
      <w:r>
        <w:rPr>
          <w:rFonts w:ascii="Arial" w:hAnsi="Arial" w:cs="Arial"/>
          <w:color w:val="000000"/>
          <w:sz w:val="28"/>
          <w:szCs w:val="28"/>
        </w:rPr>
        <w:t>-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 о засекреченных спецслужбах, экстрасенсорике, сектантах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93A32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93A32">
        <w:rPr>
          <w:rFonts w:ascii="Arial" w:hAnsi="Arial" w:cs="Arial"/>
          <w:color w:val="000000"/>
          <w:sz w:val="28"/>
          <w:szCs w:val="28"/>
        </w:rPr>
        <w:t xml:space="preserve">«древлянах», сновидениях про альтернативную историю, инопланетном вторжении, попытках изменить страшное будущее, а также о настоящей любви! </w:t>
      </w:r>
      <w:r w:rsidRPr="00593A32">
        <w:rPr>
          <w:rFonts w:ascii="Arial" w:hAnsi="Arial" w:cs="Arial"/>
          <w:color w:val="000000"/>
          <w:sz w:val="28"/>
          <w:szCs w:val="28"/>
        </w:rPr>
        <w:br/>
      </w:r>
    </w:p>
    <w:p w:rsidR="00311483" w:rsidRPr="00027716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У</w:t>
      </w:r>
      <w:r w:rsidRPr="00593A32">
        <w:rPr>
          <w:rFonts w:ascii="Arial" w:hAnsi="Arial" w:cs="Arial"/>
          <w:color w:val="000000"/>
          <w:sz w:val="28"/>
          <w:szCs w:val="28"/>
        </w:rPr>
        <w:t>влекательный мистический триллер Виктории Платовой «</w:t>
      </w:r>
      <w:r w:rsidRPr="00027716">
        <w:rPr>
          <w:rFonts w:ascii="Arial" w:hAnsi="Arial" w:cs="Arial"/>
          <w:b/>
          <w:color w:val="000000"/>
          <w:sz w:val="28"/>
          <w:szCs w:val="28"/>
        </w:rPr>
        <w:t>В плену Левиафана»</w:t>
      </w:r>
      <w:r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027716">
        <w:rPr>
          <w:rFonts w:ascii="Arial" w:hAnsi="Arial" w:cs="Arial"/>
          <w:color w:val="000000"/>
          <w:sz w:val="28"/>
          <w:szCs w:val="28"/>
        </w:rPr>
        <w:t xml:space="preserve">В жизни </w:t>
      </w:r>
      <w:r>
        <w:rPr>
          <w:rFonts w:ascii="Arial" w:hAnsi="Arial" w:cs="Arial"/>
          <w:color w:val="000000"/>
          <w:sz w:val="28"/>
          <w:szCs w:val="28"/>
        </w:rPr>
        <w:t>главного героя</w:t>
      </w:r>
      <w:r w:rsidRPr="00027716">
        <w:rPr>
          <w:rFonts w:ascii="Arial" w:hAnsi="Arial" w:cs="Arial"/>
          <w:color w:val="000000"/>
          <w:sz w:val="28"/>
          <w:szCs w:val="28"/>
        </w:rPr>
        <w:t xml:space="preserve"> Алекса</w:t>
      </w:r>
      <w:r>
        <w:rPr>
          <w:rFonts w:ascii="Arial" w:hAnsi="Arial" w:cs="Arial"/>
          <w:color w:val="000000"/>
          <w:sz w:val="28"/>
          <w:szCs w:val="28"/>
        </w:rPr>
        <w:t xml:space="preserve"> нет места приключениям, пока в городе не появился загадочный метеоролог Лео.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Pr="00027716" w:rsidRDefault="00311483" w:rsidP="004C1460">
      <w:pPr>
        <w:spacing w:after="0" w:line="240" w:lineRule="auto"/>
        <w:ind w:firstLine="284"/>
        <w:rPr>
          <w:rFonts w:ascii="Arial" w:hAnsi="Arial" w:cs="Arial"/>
          <w:iCs/>
          <w:color w:val="000000"/>
          <w:sz w:val="28"/>
          <w:szCs w:val="28"/>
        </w:rPr>
      </w:pPr>
      <w:r w:rsidRPr="00027716">
        <w:rPr>
          <w:rFonts w:ascii="Arial" w:hAnsi="Arial" w:cs="Arial"/>
          <w:color w:val="000000"/>
          <w:sz w:val="28"/>
          <w:szCs w:val="28"/>
        </w:rPr>
        <w:t xml:space="preserve">Две судьбы. Две жизни. Одна война. Описание книги о войне детей, ее переживших </w:t>
      </w:r>
      <w:r>
        <w:rPr>
          <w:rFonts w:ascii="Arial" w:hAnsi="Arial" w:cs="Arial"/>
          <w:color w:val="000000"/>
          <w:sz w:val="28"/>
          <w:szCs w:val="28"/>
        </w:rPr>
        <w:t xml:space="preserve">в книге </w:t>
      </w:r>
      <w:r w:rsidRPr="00027716">
        <w:rPr>
          <w:rFonts w:ascii="Arial" w:hAnsi="Arial" w:cs="Arial"/>
          <w:color w:val="000000"/>
          <w:sz w:val="28"/>
          <w:szCs w:val="28"/>
        </w:rPr>
        <w:t>Энтони Дорр</w:t>
      </w:r>
      <w:r>
        <w:rPr>
          <w:rFonts w:ascii="Arial" w:hAnsi="Arial" w:cs="Arial"/>
          <w:color w:val="000000"/>
          <w:sz w:val="28"/>
          <w:szCs w:val="28"/>
        </w:rPr>
        <w:t xml:space="preserve"> «</w:t>
      </w:r>
      <w:r w:rsidRPr="00027716">
        <w:rPr>
          <w:rFonts w:ascii="Arial" w:hAnsi="Arial" w:cs="Arial"/>
          <w:b/>
          <w:color w:val="000000"/>
          <w:sz w:val="28"/>
          <w:szCs w:val="28"/>
        </w:rPr>
        <w:t>Весь невидимый нам свет».</w:t>
      </w:r>
    </w:p>
    <w:p w:rsidR="00311483" w:rsidRPr="00593A32" w:rsidRDefault="00311483" w:rsidP="004C1460">
      <w:pPr>
        <w:spacing w:after="0" w:line="240" w:lineRule="auto"/>
        <w:rPr>
          <w:rFonts w:ascii="Arial" w:hAnsi="Arial" w:cs="Arial"/>
          <w:iCs/>
          <w:color w:val="000000"/>
          <w:sz w:val="28"/>
          <w:szCs w:val="28"/>
        </w:rPr>
      </w:pPr>
      <w:r>
        <w:rPr>
          <w:noProof/>
          <w:lang w:eastAsia="ru-RU"/>
        </w:rPr>
        <w:pict>
          <v:shape id="_x0000_s1046" type="#_x0000_t75" style="position:absolute;margin-left:-414pt;margin-top:4.8pt;width:1052.65pt;height:717.35pt;z-index:-251633664;visibility:visible">
            <v:imagedata r:id="rId4" o:title="" gain="15729f" blacklevel="22938f" grayscale="t"/>
          </v:shape>
        </w:pict>
      </w:r>
    </w:p>
    <w:p w:rsidR="00311483" w:rsidRPr="00593A32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593A32">
        <w:rPr>
          <w:rFonts w:ascii="Arial" w:hAnsi="Arial" w:cs="Arial"/>
          <w:iCs/>
          <w:color w:val="000000"/>
          <w:sz w:val="28"/>
          <w:szCs w:val="28"/>
        </w:rPr>
        <w:t xml:space="preserve">Сборник публицистических статей </w:t>
      </w:r>
      <w:hyperlink r:id="rId16" w:history="1">
        <w:r w:rsidRPr="00593A32">
          <w:rPr>
            <w:rFonts w:ascii="Arial" w:hAnsi="Arial" w:cs="Arial"/>
            <w:iCs/>
            <w:color w:val="000000"/>
            <w:sz w:val="28"/>
            <w:szCs w:val="28"/>
          </w:rPr>
          <w:t>Захара Прилепина</w:t>
        </w:r>
      </w:hyperlink>
      <w:r w:rsidRPr="00593A32">
        <w:rPr>
          <w:rFonts w:ascii="Arial" w:hAnsi="Arial" w:cs="Arial"/>
          <w:iCs/>
          <w:color w:val="000000"/>
          <w:sz w:val="28"/>
          <w:szCs w:val="28"/>
        </w:rPr>
        <w:t xml:space="preserve"> «</w:t>
      </w:r>
      <w:r w:rsidRPr="00027716">
        <w:rPr>
          <w:rFonts w:ascii="Arial" w:hAnsi="Arial" w:cs="Arial"/>
          <w:b/>
          <w:iCs/>
          <w:color w:val="000000"/>
          <w:sz w:val="28"/>
          <w:szCs w:val="28"/>
        </w:rPr>
        <w:t>Не чужая смута»</w:t>
      </w:r>
      <w:r w:rsidRPr="00593A32">
        <w:rPr>
          <w:rFonts w:ascii="Arial" w:hAnsi="Arial" w:cs="Arial"/>
          <w:iCs/>
          <w:color w:val="000000"/>
          <w:sz w:val="28"/>
          <w:szCs w:val="28"/>
        </w:rPr>
        <w:t> — ожидаемая книга. Каждый отзыв писателя на развитие украинско-русского конфликта вызывал волны суждений в печати и социальных сетях. Репортажи, хроника событий, путевые очерки из поездок по Новороссии тесно переплетены с размышлениями о русской истории, русской культуре и русском мире.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bCs/>
          <w:color w:val="000000"/>
          <w:sz w:val="28"/>
          <w:szCs w:val="28"/>
          <w:lang w:eastAsia="ru-RU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bCs/>
          <w:color w:val="000000"/>
          <w:sz w:val="28"/>
          <w:szCs w:val="28"/>
          <w:lang w:eastAsia="ru-RU"/>
        </w:rPr>
      </w:pPr>
    </w:p>
    <w:p w:rsidR="00311483" w:rsidRPr="00593A32" w:rsidRDefault="00311483" w:rsidP="004C1460">
      <w:pPr>
        <w:spacing w:after="0" w:line="240" w:lineRule="auto"/>
        <w:ind w:firstLine="284"/>
        <w:rPr>
          <w:rFonts w:ascii="Arial" w:hAnsi="Arial" w:cs="Arial"/>
          <w:bCs/>
          <w:color w:val="000000"/>
          <w:sz w:val="28"/>
          <w:szCs w:val="28"/>
          <w:lang w:eastAsia="ru-RU"/>
        </w:rPr>
      </w:pPr>
      <w:r w:rsidRPr="00593A32">
        <w:rPr>
          <w:rFonts w:ascii="Arial" w:hAnsi="Arial" w:cs="Arial"/>
          <w:bCs/>
          <w:color w:val="000000"/>
          <w:sz w:val="28"/>
          <w:szCs w:val="28"/>
          <w:lang w:eastAsia="ru-RU"/>
        </w:rPr>
        <w:t>Что нового почитать в августе — выбирайте сами!</w:t>
      </w:r>
    </w:p>
    <w:p w:rsidR="00311483" w:rsidRPr="00593A32" w:rsidRDefault="00311483" w:rsidP="004C1460">
      <w:pPr>
        <w:spacing w:after="0" w:line="240" w:lineRule="auto"/>
        <w:rPr>
          <w:rFonts w:ascii="Arial" w:hAnsi="Arial" w:cs="Arial"/>
          <w:iCs/>
          <w:color w:val="000000"/>
          <w:sz w:val="28"/>
          <w:szCs w:val="28"/>
        </w:rPr>
      </w:pPr>
    </w:p>
    <w:p w:rsidR="00311483" w:rsidRPr="00593A32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311483" w:rsidRDefault="00311483" w:rsidP="00936189">
      <w:pPr>
        <w:spacing w:after="0" w:line="240" w:lineRule="auto"/>
        <w:rPr>
          <w:rFonts w:ascii="Arial" w:hAnsi="Arial" w:cs="Arial"/>
          <w:b/>
          <w:sz w:val="28"/>
          <w:szCs w:val="28"/>
          <w:lang w:eastAsia="ru-RU"/>
        </w:rPr>
      </w:pPr>
      <w:r w:rsidRPr="00936189">
        <w:rPr>
          <w:rFonts w:ascii="Arial" w:hAnsi="Arial" w:cs="Arial"/>
          <w:b/>
          <w:sz w:val="32"/>
          <w:szCs w:val="32"/>
          <w:lang w:eastAsia="ru-RU"/>
        </w:rPr>
        <w:t xml:space="preserve">Жизнь с чистого листа  </w:t>
      </w: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line id="_x0000_s1047" style="position:absolute;z-index:251656192" from="0,-.4pt" to="468pt,-.4pt"/>
        </w:pict>
      </w:r>
    </w:p>
    <w:p w:rsidR="00311483" w:rsidRPr="0005431A" w:rsidRDefault="00311483" w:rsidP="004C1460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5" o:spid="_x0000_s1048" type="#_x0000_t75" alt="Ахерн Сесилия" style="position:absolute;margin-left:-.05pt;margin-top:5.05pt;width:114.8pt;height:161.55pt;z-index:251643904;visibility:visible">
            <v:imagedata r:id="rId17" o:title=""/>
            <w10:wrap type="square"/>
          </v:shape>
        </w:pict>
      </w:r>
      <w:r w:rsidRPr="0005431A">
        <w:rPr>
          <w:rFonts w:ascii="Arial" w:hAnsi="Arial" w:cs="Arial"/>
          <w:b/>
          <w:sz w:val="28"/>
          <w:szCs w:val="28"/>
          <w:lang w:eastAsia="ru-RU"/>
        </w:rPr>
        <w:t>Сесилия Ахерн</w:t>
      </w:r>
      <w:r w:rsidRPr="0005431A">
        <w:rPr>
          <w:rFonts w:ascii="Arial" w:hAnsi="Arial" w:cs="Arial"/>
          <w:sz w:val="28"/>
          <w:szCs w:val="28"/>
          <w:lang w:eastAsia="ru-RU"/>
        </w:rPr>
        <w:t xml:space="preserve"> (</w:t>
      </w:r>
      <w:r w:rsidRPr="00B00933">
        <w:rPr>
          <w:rFonts w:ascii="Arial" w:hAnsi="Arial" w:cs="Arial"/>
          <w:sz w:val="28"/>
          <w:szCs w:val="28"/>
          <w:lang w:eastAsia="ru-RU"/>
        </w:rPr>
        <w:t>р.</w:t>
      </w:r>
      <w:r w:rsidRPr="0005431A">
        <w:rPr>
          <w:rFonts w:ascii="Arial" w:hAnsi="Arial" w:cs="Arial"/>
          <w:sz w:val="28"/>
          <w:szCs w:val="28"/>
          <w:lang w:eastAsia="ru-RU"/>
        </w:rPr>
        <w:t xml:space="preserve"> 1981</w:t>
      </w:r>
      <w:r w:rsidRPr="00B00933">
        <w:rPr>
          <w:rFonts w:ascii="Arial" w:hAnsi="Arial" w:cs="Arial"/>
          <w:sz w:val="28"/>
          <w:szCs w:val="28"/>
          <w:lang w:eastAsia="ru-RU"/>
        </w:rPr>
        <w:t>,</w:t>
      </w:r>
      <w:r w:rsidRPr="0005431A">
        <w:rPr>
          <w:rFonts w:ascii="Arial" w:hAnsi="Arial" w:cs="Arial"/>
          <w:sz w:val="28"/>
          <w:szCs w:val="28"/>
          <w:lang w:eastAsia="ru-RU"/>
        </w:rPr>
        <w:t xml:space="preserve"> Дублин, Ирландия) - автор любовных романов; продюсер и соавтор сериала «Кто такая Саманта?»</w:t>
      </w:r>
      <w:r w:rsidRPr="00B00933">
        <w:rPr>
          <w:rFonts w:ascii="Arial" w:hAnsi="Arial" w:cs="Arial"/>
          <w:sz w:val="28"/>
          <w:szCs w:val="28"/>
          <w:lang w:eastAsia="ru-RU"/>
        </w:rPr>
        <w:t>.</w:t>
      </w:r>
      <w:r w:rsidRPr="0005431A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B00933">
        <w:rPr>
          <w:rFonts w:ascii="Arial" w:hAnsi="Arial" w:cs="Arial"/>
          <w:sz w:val="28"/>
          <w:szCs w:val="28"/>
          <w:lang w:eastAsia="ru-RU"/>
        </w:rPr>
        <w:t>Е</w:t>
      </w:r>
      <w:r w:rsidRPr="0005431A">
        <w:rPr>
          <w:rFonts w:ascii="Arial" w:hAnsi="Arial" w:cs="Arial"/>
          <w:sz w:val="28"/>
          <w:szCs w:val="28"/>
          <w:lang w:eastAsia="ru-RU"/>
        </w:rPr>
        <w:t>е отец - бывший премьер-министр Ирландии Берти Ахерн.</w:t>
      </w:r>
    </w:p>
    <w:p w:rsidR="00311483" w:rsidRPr="00B0093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  <w:lang w:eastAsia="ru-RU"/>
        </w:rPr>
      </w:pPr>
      <w:r w:rsidRPr="0005431A">
        <w:rPr>
          <w:rFonts w:ascii="Arial" w:hAnsi="Arial" w:cs="Arial"/>
          <w:sz w:val="28"/>
          <w:szCs w:val="28"/>
          <w:lang w:eastAsia="ru-RU"/>
        </w:rPr>
        <w:t>Перед тем как стать писательницей, Сесилия Ахерн закончила факультет журналистики. В возрасте 21 года написала свой первый роман «P.S. I Love You»</w:t>
      </w:r>
      <w:r>
        <w:rPr>
          <w:rFonts w:ascii="Arial" w:hAnsi="Arial" w:cs="Arial"/>
          <w:sz w:val="28"/>
          <w:szCs w:val="28"/>
          <w:lang w:eastAsia="ru-RU"/>
        </w:rPr>
        <w:t>.</w:t>
      </w:r>
      <w:r w:rsidRPr="0005431A">
        <w:rPr>
          <w:rFonts w:ascii="Arial" w:hAnsi="Arial" w:cs="Arial"/>
          <w:sz w:val="28"/>
          <w:szCs w:val="28"/>
          <w:lang w:eastAsia="ru-RU"/>
        </w:rPr>
        <w:t xml:space="preserve"> Книга заняла первые места в рейтингах бестселлеров </w:t>
      </w:r>
      <w:r w:rsidRPr="00B00933">
        <w:rPr>
          <w:rFonts w:ascii="Arial" w:hAnsi="Arial" w:cs="Arial"/>
          <w:sz w:val="28"/>
          <w:szCs w:val="28"/>
          <w:lang w:eastAsia="ru-RU"/>
        </w:rPr>
        <w:t>США, Англии, Ирландии, Германии.</w:t>
      </w:r>
    </w:p>
    <w:p w:rsidR="00311483" w:rsidRPr="0005431A" w:rsidRDefault="00311483" w:rsidP="004C1460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05431A">
        <w:rPr>
          <w:rFonts w:ascii="Arial" w:hAnsi="Arial" w:cs="Arial"/>
          <w:sz w:val="28"/>
          <w:szCs w:val="28"/>
          <w:lang w:eastAsia="ru-RU"/>
        </w:rPr>
        <w:t>Сесилия получила огромное количество различных наград. Среди них: «Лучший дебютант» 2004/2005 за первый роман «P.S. I Love You»; «Ирландская литературная премия» 2005</w:t>
      </w:r>
      <w:r>
        <w:rPr>
          <w:rFonts w:ascii="Arial" w:hAnsi="Arial" w:cs="Arial"/>
          <w:sz w:val="28"/>
          <w:szCs w:val="28"/>
          <w:lang w:eastAsia="ru-RU"/>
        </w:rPr>
        <w:t>,</w:t>
      </w:r>
      <w:r w:rsidRPr="0005431A">
        <w:rPr>
          <w:rFonts w:ascii="Arial" w:hAnsi="Arial" w:cs="Arial"/>
          <w:sz w:val="28"/>
          <w:szCs w:val="28"/>
          <w:lang w:eastAsia="ru-RU"/>
        </w:rPr>
        <w:t xml:space="preserve"> преми</w:t>
      </w:r>
      <w:r>
        <w:rPr>
          <w:rFonts w:ascii="Arial" w:hAnsi="Arial" w:cs="Arial"/>
          <w:sz w:val="28"/>
          <w:szCs w:val="28"/>
          <w:lang w:eastAsia="ru-RU"/>
        </w:rPr>
        <w:t>я</w:t>
      </w:r>
      <w:r w:rsidRPr="0005431A">
        <w:rPr>
          <w:rFonts w:ascii="Arial" w:hAnsi="Arial" w:cs="Arial"/>
          <w:sz w:val="28"/>
          <w:szCs w:val="28"/>
          <w:lang w:eastAsia="ru-RU"/>
        </w:rPr>
        <w:t xml:space="preserve"> «Corine Award» за вторую книгу «Where rainbows end».</w:t>
      </w:r>
    </w:p>
    <w:p w:rsidR="00311483" w:rsidRPr="0005431A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  <w:lang w:eastAsia="ru-RU"/>
        </w:rPr>
      </w:pPr>
      <w:r w:rsidRPr="0005431A">
        <w:rPr>
          <w:rFonts w:ascii="Arial" w:hAnsi="Arial" w:cs="Arial"/>
          <w:sz w:val="28"/>
          <w:szCs w:val="28"/>
          <w:lang w:eastAsia="ru-RU"/>
        </w:rPr>
        <w:t>В 2006 году она была внесена в список для награды IMPAC, а в 2007 она была награждена наградой «Fun Fearless Fiction Award» от журнала «Космополитен» за роман «If you could see me now».</w:t>
      </w:r>
    </w:p>
    <w:p w:rsidR="00311483" w:rsidRPr="00B00933" w:rsidRDefault="00311483" w:rsidP="004C1460">
      <w:pPr>
        <w:spacing w:after="0" w:line="240" w:lineRule="auto"/>
        <w:rPr>
          <w:rFonts w:ascii="Arial" w:hAnsi="Arial" w:cs="Arial"/>
          <w:i/>
          <w:iCs/>
          <w:sz w:val="28"/>
          <w:szCs w:val="28"/>
        </w:rPr>
      </w:pPr>
    </w:p>
    <w:p w:rsidR="00311483" w:rsidRPr="00B0093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Pr="00B0093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49" type="#_x0000_t75" alt="http://j.livelib.ru/boocover/1000579370/l/b7d0/Sesiliya_Ahern__Sto_imen.jpg" style="position:absolute;margin-left:-.05pt;margin-top:.75pt;width:111.1pt;height:169.5pt;z-index:251633664;visibility:visible">
            <v:imagedata r:id="rId12" o:title=""/>
            <w10:wrap type="square"/>
          </v:shape>
        </w:pict>
      </w:r>
      <w:r w:rsidRPr="00B00933">
        <w:rPr>
          <w:rFonts w:ascii="Arial" w:hAnsi="Arial" w:cs="Arial"/>
          <w:b/>
          <w:sz w:val="28"/>
          <w:szCs w:val="28"/>
        </w:rPr>
        <w:t>Ахерн, Сесилия. Сто имен</w:t>
      </w:r>
      <w:r w:rsidRPr="00B00933">
        <w:rPr>
          <w:rFonts w:ascii="Arial" w:hAnsi="Arial" w:cs="Arial"/>
          <w:sz w:val="28"/>
          <w:szCs w:val="28"/>
        </w:rPr>
        <w:t xml:space="preserve"> : роман / Сесилия Ахерн ; пер. с англ. Л. Сумм. – М. : Иностранка, 2014. – 416с.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 w:rsidRPr="00B00933">
        <w:rPr>
          <w:rFonts w:ascii="Arial" w:hAnsi="Arial" w:cs="Arial"/>
          <w:sz w:val="28"/>
          <w:szCs w:val="28"/>
        </w:rPr>
        <w:t xml:space="preserve">История о молодой, любознательной, активной девушке-журналистке по имени Кэтрин Логан. </w:t>
      </w:r>
    </w:p>
    <w:p w:rsidR="00311483" w:rsidRPr="00B0093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 w:rsidRPr="00B00933">
        <w:rPr>
          <w:rFonts w:ascii="Arial" w:hAnsi="Arial" w:cs="Arial"/>
          <w:sz w:val="28"/>
          <w:szCs w:val="28"/>
        </w:rPr>
        <w:t xml:space="preserve">Однажды, погнавшись за славой, она допустила непростительную ошибку: толком не разобравшись в ситуации, обвинила человека в преступлении, которого он не совершал.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 w:rsidRPr="00B00933">
        <w:rPr>
          <w:rFonts w:ascii="Arial" w:hAnsi="Arial" w:cs="Arial"/>
          <w:sz w:val="28"/>
          <w:szCs w:val="28"/>
        </w:rPr>
        <w:t>Но, по закону бумеранга, ей возвращается всё то, что пришлось пережить тому молодому мужчине. Теперь в жизни Кэтрин наступает черная полоса -</w:t>
      </w:r>
      <w:r>
        <w:rPr>
          <w:rFonts w:ascii="Arial" w:hAnsi="Arial" w:cs="Arial"/>
          <w:sz w:val="28"/>
          <w:szCs w:val="28"/>
        </w:rPr>
        <w:t xml:space="preserve"> </w:t>
      </w:r>
      <w:r w:rsidRPr="00B00933">
        <w:rPr>
          <w:rFonts w:ascii="Arial" w:hAnsi="Arial" w:cs="Arial"/>
          <w:sz w:val="28"/>
          <w:szCs w:val="28"/>
        </w:rPr>
        <w:t>она теряет всё: прежде всего прежнюю себя, уважение и доверие окружающих, родным за неё стыдно, бойфренд уходит, с работы увольняют, вдобавок вот-вот выселят из квартиры.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 w:rsidRPr="00B00933">
        <w:rPr>
          <w:rFonts w:ascii="Arial" w:hAnsi="Arial" w:cs="Arial"/>
          <w:sz w:val="28"/>
          <w:szCs w:val="28"/>
        </w:rPr>
        <w:t xml:space="preserve"> Но самой главной потерей становится смерть её близкой подруги и наставницы Констанс. Напоследок та оставляет Китти список из ста имён. Взявшись за расследование, Китти и не подозревает, что он круто изменит её жизнь...</w:t>
      </w:r>
      <w:r w:rsidRPr="00B00933">
        <w:rPr>
          <w:rFonts w:ascii="Arial" w:hAnsi="Arial" w:cs="Arial"/>
          <w:sz w:val="28"/>
          <w:szCs w:val="28"/>
        </w:rPr>
        <w:br/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</w:p>
    <w:p w:rsidR="00311483" w:rsidRPr="00B00933" w:rsidRDefault="00311483" w:rsidP="004C1460">
      <w:pPr>
        <w:spacing w:after="0" w:line="240" w:lineRule="auto"/>
        <w:ind w:firstLine="284"/>
        <w:rPr>
          <w:rFonts w:ascii="Verdana" w:hAnsi="Verdana"/>
          <w:b/>
          <w:sz w:val="28"/>
          <w:szCs w:val="28"/>
        </w:rPr>
      </w:pPr>
    </w:p>
    <w:p w:rsidR="00311483" w:rsidRPr="00936189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32"/>
          <w:szCs w:val="32"/>
        </w:rPr>
      </w:pPr>
      <w:r w:rsidRPr="00936189">
        <w:rPr>
          <w:rFonts w:ascii="Arial" w:hAnsi="Arial" w:cs="Arial"/>
          <w:b/>
          <w:color w:val="000000"/>
          <w:sz w:val="32"/>
          <w:szCs w:val="32"/>
        </w:rPr>
        <w:t>Мгновения и вечность любви</w:t>
      </w:r>
    </w:p>
    <w:p w:rsidR="00311483" w:rsidRPr="00FE2F7E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line id="_x0000_s1050" style="position:absolute;z-index:251657216" from="0,-.4pt" to="468pt,-.4pt"/>
        </w:pict>
      </w:r>
    </w:p>
    <w:p w:rsidR="00311483" w:rsidRDefault="00311483" w:rsidP="004C1460">
      <w:pPr>
        <w:spacing w:after="0" w:line="240" w:lineRule="auto"/>
        <w:ind w:firstLine="142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17" o:spid="_x0000_s1051" type="#_x0000_t75" alt="Фото Энтони  Дорр" style="position:absolute;left:0;text-align:left;margin-left:0;margin-top:1.5pt;width:125.2pt;height:180pt;z-index:251644928;visibility:visible">
            <v:imagedata r:id="rId18" o:title="" croptop="7282f" cropbottom=".25" cropleft="10933f" cropright="10872f"/>
            <w10:wrap type="square"/>
          </v:shape>
        </w:pict>
      </w:r>
      <w:r w:rsidRPr="00FE2F7E">
        <w:rPr>
          <w:rFonts w:ascii="Arial" w:hAnsi="Arial" w:cs="Arial"/>
          <w:color w:val="000000"/>
          <w:sz w:val="28"/>
          <w:szCs w:val="28"/>
        </w:rPr>
        <w:t xml:space="preserve"> </w:t>
      </w:r>
      <w:r w:rsidRPr="00B632F9">
        <w:rPr>
          <w:rFonts w:ascii="Arial" w:hAnsi="Arial" w:cs="Arial"/>
          <w:b/>
          <w:bCs/>
          <w:color w:val="000000"/>
          <w:sz w:val="28"/>
          <w:szCs w:val="28"/>
        </w:rPr>
        <w:t>Энтони Дорр</w:t>
      </w:r>
      <w:r w:rsidRPr="00B632F9">
        <w:rPr>
          <w:rFonts w:ascii="Arial" w:hAnsi="Arial" w:cs="Arial"/>
          <w:color w:val="000000"/>
          <w:sz w:val="28"/>
          <w:szCs w:val="28"/>
        </w:rPr>
        <w:t xml:space="preserve"> (</w:t>
      </w:r>
      <w:r>
        <w:rPr>
          <w:rFonts w:ascii="Arial" w:hAnsi="Arial" w:cs="Arial"/>
          <w:color w:val="000000"/>
          <w:sz w:val="28"/>
          <w:szCs w:val="28"/>
        </w:rPr>
        <w:t>р</w:t>
      </w:r>
      <w:r w:rsidRPr="00B632F9">
        <w:rPr>
          <w:rFonts w:ascii="Arial" w:hAnsi="Arial" w:cs="Arial"/>
          <w:color w:val="000000"/>
          <w:sz w:val="28"/>
          <w:szCs w:val="28"/>
        </w:rPr>
        <w:t xml:space="preserve">. 1973; </w:t>
      </w:r>
      <w:hyperlink r:id="rId19" w:tooltip="Кливленд" w:history="1">
        <w:r w:rsidRPr="00B632F9">
          <w:rPr>
            <w:rFonts w:ascii="Arial" w:hAnsi="Arial" w:cs="Arial"/>
            <w:color w:val="000000"/>
            <w:sz w:val="28"/>
            <w:szCs w:val="28"/>
          </w:rPr>
          <w:t>Кливленд</w:t>
        </w:r>
      </w:hyperlink>
      <w:r w:rsidRPr="00B632F9">
        <w:rPr>
          <w:rFonts w:ascii="Arial" w:hAnsi="Arial" w:cs="Arial"/>
          <w:color w:val="000000"/>
          <w:sz w:val="28"/>
          <w:szCs w:val="28"/>
        </w:rPr>
        <w:t>) — американский писатель, автор романов и коротких рассказов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B632F9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311483" w:rsidRDefault="00311483" w:rsidP="004C1460">
      <w:pPr>
        <w:spacing w:after="0" w:line="240" w:lineRule="auto"/>
        <w:ind w:firstLine="426"/>
        <w:rPr>
          <w:rFonts w:ascii="Arial" w:hAnsi="Arial" w:cs="Arial"/>
          <w:color w:val="000000"/>
          <w:sz w:val="28"/>
          <w:szCs w:val="28"/>
        </w:rPr>
      </w:pPr>
      <w:r w:rsidRPr="00B632F9">
        <w:rPr>
          <w:rFonts w:ascii="Arial" w:hAnsi="Arial" w:cs="Arial"/>
          <w:color w:val="000000"/>
          <w:sz w:val="28"/>
          <w:szCs w:val="28"/>
        </w:rPr>
        <w:t>Учился в школе при университете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B632F9">
        <w:rPr>
          <w:rFonts w:ascii="Arial" w:hAnsi="Arial" w:cs="Arial"/>
          <w:color w:val="000000"/>
          <w:sz w:val="28"/>
          <w:szCs w:val="28"/>
        </w:rPr>
        <w:t xml:space="preserve">В </w:t>
      </w:r>
      <w:hyperlink r:id="rId20" w:tooltip="Боудин-колледж" w:history="1">
        <w:r w:rsidRPr="00B632F9">
          <w:rPr>
            <w:rFonts w:ascii="Arial" w:hAnsi="Arial" w:cs="Arial"/>
            <w:color w:val="000000"/>
            <w:sz w:val="28"/>
            <w:szCs w:val="28"/>
          </w:rPr>
          <w:t>Боудин-колледже</w:t>
        </w:r>
      </w:hyperlink>
      <w:r w:rsidRPr="00B632F9">
        <w:rPr>
          <w:rFonts w:ascii="Arial" w:hAnsi="Arial" w:cs="Arial"/>
          <w:color w:val="000000"/>
          <w:sz w:val="28"/>
          <w:szCs w:val="28"/>
        </w:rPr>
        <w:t xml:space="preserve"> будущий писатель специализировался на истории. Закончив колледж в 1995 году, Дорр поступил в университет </w:t>
      </w:r>
      <w:hyperlink r:id="rId21" w:tooltip="en:Bowling Green State University" w:history="1">
        <w:r w:rsidRPr="00B632F9">
          <w:rPr>
            <w:rFonts w:ascii="Arial" w:hAnsi="Arial" w:cs="Arial"/>
            <w:color w:val="000000"/>
            <w:sz w:val="28"/>
            <w:szCs w:val="28"/>
          </w:rPr>
          <w:t>Боулинг Грин</w:t>
        </w:r>
      </w:hyperlink>
      <w:r w:rsidRPr="00B632F9">
        <w:rPr>
          <w:rFonts w:ascii="Arial" w:hAnsi="Arial" w:cs="Arial"/>
          <w:color w:val="000000"/>
          <w:sz w:val="28"/>
          <w:szCs w:val="28"/>
        </w:rPr>
        <w:t>, который закончил в 1995 году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B632F9">
        <w:rPr>
          <w:rFonts w:ascii="Arial" w:hAnsi="Arial" w:cs="Arial"/>
          <w:color w:val="000000"/>
          <w:sz w:val="28"/>
          <w:szCs w:val="28"/>
        </w:rPr>
        <w:t xml:space="preserve"> получив степень </w:t>
      </w:r>
      <w:hyperlink r:id="rId22" w:tooltip="Магистр изящных искусств (страница отсутствует)" w:history="1">
        <w:r w:rsidRPr="00B632F9">
          <w:rPr>
            <w:rFonts w:ascii="Arial" w:hAnsi="Arial" w:cs="Arial"/>
            <w:color w:val="000000"/>
            <w:sz w:val="28"/>
            <w:szCs w:val="28"/>
          </w:rPr>
          <w:t>магистр изящных искусств</w:t>
        </w:r>
      </w:hyperlink>
      <w:r w:rsidRPr="00B632F9">
        <w:rPr>
          <w:rFonts w:ascii="Arial" w:hAnsi="Arial" w:cs="Arial"/>
          <w:color w:val="000000"/>
          <w:sz w:val="28"/>
          <w:szCs w:val="28"/>
        </w:rPr>
        <w:t>.</w:t>
      </w:r>
    </w:p>
    <w:p w:rsidR="00311483" w:rsidRPr="00B632F9" w:rsidRDefault="00311483" w:rsidP="004C1460">
      <w:pPr>
        <w:pStyle w:val="NormalWeb"/>
        <w:spacing w:before="0" w:beforeAutospacing="0" w:after="0" w:afterAutospacing="0"/>
        <w:ind w:firstLine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О</w:t>
      </w:r>
      <w:r w:rsidRPr="00B632F9">
        <w:rPr>
          <w:rFonts w:ascii="Arial" w:hAnsi="Arial" w:cs="Arial"/>
          <w:color w:val="000000"/>
          <w:sz w:val="28"/>
          <w:szCs w:val="28"/>
        </w:rPr>
        <w:t xml:space="preserve">бладатель </w:t>
      </w:r>
      <w:hyperlink r:id="rId23" w:tooltip="Пулитцеровская премия за художественную книгу" w:history="1">
        <w:r w:rsidRPr="00B632F9">
          <w:rPr>
            <w:rFonts w:ascii="Arial" w:hAnsi="Arial" w:cs="Arial"/>
            <w:color w:val="000000"/>
            <w:sz w:val="28"/>
            <w:szCs w:val="28"/>
          </w:rPr>
          <w:t>Пулитцеровской премии</w:t>
        </w:r>
      </w:hyperlink>
      <w:r w:rsidRPr="00B632F9">
        <w:rPr>
          <w:rFonts w:ascii="Arial" w:hAnsi="Arial" w:cs="Arial"/>
          <w:color w:val="000000"/>
          <w:sz w:val="28"/>
          <w:szCs w:val="28"/>
        </w:rPr>
        <w:t xml:space="preserve"> за </w:t>
      </w:r>
      <w:hyperlink r:id="rId24" w:tooltip="Роман" w:history="1">
        <w:r w:rsidRPr="00B632F9">
          <w:rPr>
            <w:rFonts w:ascii="Arial" w:hAnsi="Arial" w:cs="Arial"/>
            <w:color w:val="000000"/>
            <w:sz w:val="28"/>
            <w:szCs w:val="28"/>
          </w:rPr>
          <w:t>роман</w:t>
        </w:r>
      </w:hyperlink>
      <w:r w:rsidRPr="00B632F9">
        <w:rPr>
          <w:rFonts w:ascii="Arial" w:hAnsi="Arial" w:cs="Arial"/>
          <w:color w:val="000000"/>
          <w:sz w:val="28"/>
          <w:szCs w:val="28"/>
        </w:rPr>
        <w:t xml:space="preserve"> «</w:t>
      </w:r>
      <w:hyperlink r:id="rId25" w:tooltip="Весь невидимый нам свет" w:history="1">
        <w:r w:rsidRPr="00B632F9">
          <w:rPr>
            <w:rFonts w:ascii="Arial" w:hAnsi="Arial" w:cs="Arial"/>
            <w:color w:val="000000"/>
            <w:sz w:val="28"/>
            <w:szCs w:val="28"/>
          </w:rPr>
          <w:t>Весь невидимый нам свет</w:t>
        </w:r>
      </w:hyperlink>
      <w:r w:rsidRPr="00B632F9">
        <w:rPr>
          <w:rFonts w:ascii="Arial" w:hAnsi="Arial" w:cs="Arial"/>
          <w:color w:val="000000"/>
          <w:sz w:val="28"/>
          <w:szCs w:val="28"/>
        </w:rPr>
        <w:t>»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7D2A2F">
        <w:rPr>
          <w:rFonts w:ascii="Arial" w:hAnsi="Arial" w:cs="Arial"/>
          <w:color w:val="000000"/>
          <w:sz w:val="28"/>
          <w:szCs w:val="28"/>
        </w:rPr>
        <w:t xml:space="preserve"> </w:t>
      </w:r>
      <w:r w:rsidRPr="00FE2F7E">
        <w:rPr>
          <w:rFonts w:ascii="Arial" w:hAnsi="Arial" w:cs="Arial"/>
          <w:color w:val="000000"/>
          <w:sz w:val="28"/>
          <w:szCs w:val="28"/>
        </w:rPr>
        <w:t>В 2014 году роман возглавил список десяти лучших книг по версии New York Times и занял второе место среди ста лучших книг по мнению редакции Amazon.com.</w:t>
      </w:r>
    </w:p>
    <w:p w:rsidR="00311483" w:rsidRPr="00B632F9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B632F9">
        <w:rPr>
          <w:rFonts w:ascii="Arial" w:hAnsi="Arial" w:cs="Arial"/>
          <w:color w:val="000000"/>
          <w:sz w:val="28"/>
          <w:szCs w:val="28"/>
          <w:lang w:eastAsia="ru-RU"/>
        </w:rPr>
        <w:t xml:space="preserve">Дорр живет в городе </w:t>
      </w:r>
      <w:hyperlink r:id="rId26" w:tooltip="Бойсе (город)" w:history="1">
        <w:r w:rsidRPr="00B632F9">
          <w:rPr>
            <w:rFonts w:ascii="Arial" w:hAnsi="Arial" w:cs="Arial"/>
            <w:color w:val="000000"/>
            <w:sz w:val="28"/>
            <w:szCs w:val="28"/>
            <w:lang w:eastAsia="ru-RU"/>
          </w:rPr>
          <w:t>Бойсе</w:t>
        </w:r>
      </w:hyperlink>
      <w:r w:rsidRPr="00B632F9">
        <w:rPr>
          <w:rFonts w:ascii="Arial" w:hAnsi="Arial" w:cs="Arial"/>
          <w:color w:val="000000"/>
          <w:sz w:val="28"/>
          <w:szCs w:val="28"/>
          <w:lang w:eastAsia="ru-RU"/>
        </w:rPr>
        <w:t>, штат Айдахо.</w:t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Pr="00FE2F7E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18" o:spid="_x0000_s1052" type="#_x0000_t75" alt="http://i.livelib.ru/boocover/1001128592/l/2f42/Entoni_Dorr__Ves_nevidimyj_nam_svet.jpg" style="position:absolute;margin-left:0;margin-top:3pt;width:92.95pt;height:156.75pt;z-index:251635712;visibility:visible">
            <v:imagedata r:id="rId13" o:title=""/>
            <w10:wrap type="square"/>
          </v:shape>
        </w:pict>
      </w:r>
      <w:r w:rsidRPr="00FE2F7E">
        <w:rPr>
          <w:rFonts w:ascii="Arial" w:hAnsi="Arial" w:cs="Arial"/>
          <w:b/>
          <w:color w:val="000000"/>
          <w:sz w:val="28"/>
          <w:szCs w:val="28"/>
        </w:rPr>
        <w:t>Дорр, Энтони. Весь невидимый нам свет</w:t>
      </w:r>
      <w:r w:rsidRPr="00FE2F7E">
        <w:rPr>
          <w:rFonts w:ascii="Arial" w:hAnsi="Arial" w:cs="Arial"/>
          <w:color w:val="000000"/>
          <w:sz w:val="28"/>
          <w:szCs w:val="28"/>
        </w:rPr>
        <w:t xml:space="preserve"> : роман / Энтони Дорр ; пер. с англ. Е. Доброхотовой-Майковой. – СПб. : Азбука, 2015. – 592с.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FE2F7E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Автор</w:t>
      </w:r>
      <w:r w:rsidRPr="00FE2F7E">
        <w:rPr>
          <w:rFonts w:ascii="Arial" w:hAnsi="Arial" w:cs="Arial"/>
          <w:color w:val="000000"/>
          <w:sz w:val="28"/>
          <w:szCs w:val="28"/>
        </w:rPr>
        <w:t xml:space="preserve"> рассказывает о слепой французской девочке и робком немецком мальчике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FE2F7E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Они</w:t>
      </w:r>
      <w:r w:rsidRPr="00FE2F7E">
        <w:rPr>
          <w:rFonts w:ascii="Arial" w:hAnsi="Arial" w:cs="Arial"/>
          <w:color w:val="000000"/>
          <w:sz w:val="28"/>
          <w:szCs w:val="28"/>
        </w:rPr>
        <w:t xml:space="preserve"> пытаются</w:t>
      </w:r>
      <w:r>
        <w:rPr>
          <w:rFonts w:ascii="Arial" w:hAnsi="Arial" w:cs="Arial"/>
          <w:color w:val="000000"/>
          <w:sz w:val="28"/>
          <w:szCs w:val="28"/>
        </w:rPr>
        <w:t xml:space="preserve"> выжить</w:t>
      </w:r>
      <w:r w:rsidRPr="00FE2F7E">
        <w:rPr>
          <w:rFonts w:ascii="Arial" w:hAnsi="Arial" w:cs="Arial"/>
          <w:color w:val="000000"/>
          <w:sz w:val="28"/>
          <w:szCs w:val="28"/>
        </w:rPr>
        <w:t>, каждый на свой манер, пока кругом бушует война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  <w:r w:rsidRPr="00FE2F7E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Н</w:t>
      </w:r>
      <w:r w:rsidRPr="00FE2F7E">
        <w:rPr>
          <w:rFonts w:ascii="Arial" w:hAnsi="Arial" w:cs="Arial"/>
          <w:color w:val="000000"/>
          <w:sz w:val="28"/>
          <w:szCs w:val="28"/>
        </w:rPr>
        <w:t xml:space="preserve">е потерять человеческий облик и сохранить своих близких.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FE2F7E">
        <w:rPr>
          <w:rFonts w:ascii="Arial" w:hAnsi="Arial" w:cs="Arial"/>
          <w:color w:val="000000"/>
          <w:sz w:val="28"/>
          <w:szCs w:val="28"/>
        </w:rPr>
        <w:t>Это книга о любви и смерти, о том, что с нами делает война, о том, что невидимый свет победит даже самую безнадежную тьму.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История нашего века, переплетенная с волшебным вымыслом в трогательное, неразрывное целое.</w:t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Pr="00936189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32"/>
          <w:szCs w:val="32"/>
        </w:rPr>
      </w:pPr>
      <w:r w:rsidRPr="00936189">
        <w:rPr>
          <w:rFonts w:ascii="Arial" w:hAnsi="Arial" w:cs="Arial"/>
          <w:b/>
          <w:color w:val="000000"/>
          <w:sz w:val="32"/>
          <w:szCs w:val="32"/>
        </w:rPr>
        <w:t>Хрупкость семейного счастья</w:t>
      </w: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line id="_x0000_s1053" style="position:absolute;z-index:251658240" from="0,1.9pt" to="468pt,1.9pt"/>
        </w:pict>
      </w:r>
      <w:r>
        <w:rPr>
          <w:noProof/>
          <w:lang w:eastAsia="ru-RU"/>
        </w:rPr>
        <w:pict>
          <v:shape id="Рисунок 19" o:spid="_x0000_s1054" type="#_x0000_t75" style="position:absolute;margin-left:-.05pt;margin-top:19.8pt;width:130.1pt;height:162.7pt;z-index:251645952;visibility:visible">
            <v:imagedata r:id="rId27" o:title=""/>
            <w10:wrap type="square"/>
          </v:shape>
        </w:pict>
      </w:r>
    </w:p>
    <w:p w:rsidR="00311483" w:rsidRDefault="00311483" w:rsidP="004C1460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A312E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pict>
          <v:shape id="Рисунок 20" o:spid="_x0000_i1025" type="#_x0000_t75" alt="http://static.gransnet.com/uploads/talk/201407/large-999960-penelope-lively.jpg" style="width:300pt;height:375pt;visibility:visible">
            <v:imagedata r:id="rId27" o:title=""/>
          </v:shape>
        </w:pict>
      </w:r>
      <w:r w:rsidRPr="00FF196C">
        <w:rPr>
          <w:rFonts w:ascii="PT Sans" w:hAnsi="PT Sans"/>
          <w:b/>
          <w:bCs/>
          <w:color w:val="000000"/>
          <w:sz w:val="21"/>
          <w:szCs w:val="21"/>
          <w:lang w:eastAsia="ru-RU"/>
        </w:rPr>
        <w:t xml:space="preserve"> </w:t>
      </w:r>
      <w:r w:rsidRPr="00FF196C">
        <w:rPr>
          <w:rFonts w:ascii="Arial" w:hAnsi="Arial" w:cs="Arial"/>
          <w:b/>
          <w:color w:val="000000"/>
          <w:sz w:val="28"/>
          <w:szCs w:val="28"/>
          <w:lang w:eastAsia="ru-RU"/>
        </w:rPr>
        <w:t>Пенелопа Лайвли</w:t>
      </w:r>
      <w:r w:rsidRPr="00FF196C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(р.1933, Каир)- популярная британская писательница.</w:t>
      </w:r>
      <w:r w:rsidRPr="00FF196C">
        <w:rPr>
          <w:rFonts w:ascii="Arial" w:hAnsi="Arial" w:cs="Arial"/>
          <w:color w:val="000000"/>
          <w:sz w:val="28"/>
          <w:szCs w:val="28"/>
          <w:lang w:eastAsia="ru-RU"/>
        </w:rPr>
        <w:t xml:space="preserve"> Детство Лайвли прошло в Египте, в возрасте 12 лет она переехала в Англию и поступила в закрытую школу. Позже изучала историю в Оксфорде. </w:t>
      </w:r>
    </w:p>
    <w:p w:rsidR="00311483" w:rsidRPr="00FF196C" w:rsidRDefault="00311483" w:rsidP="004C1460">
      <w:pPr>
        <w:shd w:val="clear" w:color="auto" w:fill="FFFFFF"/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FF196C">
        <w:rPr>
          <w:rFonts w:ascii="Arial" w:hAnsi="Arial" w:cs="Arial"/>
          <w:color w:val="000000"/>
          <w:sz w:val="28"/>
          <w:szCs w:val="28"/>
          <w:lang w:eastAsia="ru-RU"/>
        </w:rPr>
        <w:t xml:space="preserve">В 1957 году вышла замуж за университетского профессора Джека Лайвли и прожила с ним до его смерти, в 1998 году.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Ж</w:t>
      </w:r>
      <w:r w:rsidRPr="00FF196C">
        <w:rPr>
          <w:rFonts w:ascii="Arial" w:hAnsi="Arial" w:cs="Arial"/>
          <w:color w:val="000000"/>
          <w:sz w:val="28"/>
          <w:szCs w:val="28"/>
          <w:lang w:eastAsia="ru-RU"/>
        </w:rPr>
        <w:t>ивет в Лондоне.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FF196C">
        <w:rPr>
          <w:rFonts w:ascii="Arial" w:hAnsi="Arial" w:cs="Arial"/>
          <w:color w:val="000000"/>
          <w:sz w:val="28"/>
          <w:szCs w:val="28"/>
        </w:rPr>
        <w:t xml:space="preserve">Три раза номинировалась на </w:t>
      </w:r>
      <w:hyperlink r:id="rId28" w:tooltip="Букеровская премия" w:history="1">
        <w:r w:rsidRPr="00FF196C">
          <w:rPr>
            <w:rFonts w:ascii="Arial" w:hAnsi="Arial" w:cs="Arial"/>
            <w:color w:val="000000"/>
            <w:sz w:val="28"/>
            <w:szCs w:val="28"/>
          </w:rPr>
          <w:t>Букеровскую премию</w:t>
        </w:r>
      </w:hyperlink>
      <w:r>
        <w:rPr>
          <w:rFonts w:ascii="Arial" w:hAnsi="Arial" w:cs="Arial"/>
          <w:color w:val="000000"/>
          <w:sz w:val="28"/>
          <w:szCs w:val="28"/>
        </w:rPr>
        <w:t>,</w:t>
      </w:r>
      <w:r w:rsidRPr="00FF196C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получила за </w:t>
      </w:r>
      <w:r w:rsidRPr="00FF196C">
        <w:rPr>
          <w:rFonts w:ascii="Arial" w:hAnsi="Arial" w:cs="Arial"/>
          <w:color w:val="000000"/>
          <w:sz w:val="28"/>
          <w:szCs w:val="28"/>
        </w:rPr>
        <w:t xml:space="preserve">роман «Лунный тигр» </w:t>
      </w:r>
      <w:r>
        <w:rPr>
          <w:rFonts w:ascii="Arial" w:hAnsi="Arial" w:cs="Arial"/>
          <w:color w:val="000000"/>
          <w:sz w:val="28"/>
          <w:szCs w:val="28"/>
        </w:rPr>
        <w:t>(1987)</w:t>
      </w:r>
      <w:r w:rsidRPr="00FF196C">
        <w:rPr>
          <w:rFonts w:ascii="Arial" w:hAnsi="Arial" w:cs="Arial"/>
          <w:color w:val="000000"/>
          <w:sz w:val="28"/>
          <w:szCs w:val="28"/>
        </w:rPr>
        <w:t xml:space="preserve">. В 1973 году за повесть «Призрак Томса Кемпе» получила </w:t>
      </w:r>
      <w:hyperlink r:id="rId29" w:tooltip="en:Carnegie Medal (literary award)" w:history="1">
        <w:r w:rsidRPr="00C31B0C">
          <w:rPr>
            <w:rFonts w:ascii="Arial" w:hAnsi="Arial" w:cs="Arial"/>
            <w:color w:val="000000"/>
            <w:sz w:val="28"/>
            <w:szCs w:val="28"/>
          </w:rPr>
          <w:t>медаль Карнеги</w:t>
        </w:r>
      </w:hyperlink>
      <w:r>
        <w:rPr>
          <w:rFonts w:ascii="Arial" w:hAnsi="Arial" w:cs="Arial"/>
          <w:color w:val="000000"/>
          <w:sz w:val="28"/>
          <w:szCs w:val="28"/>
        </w:rPr>
        <w:t>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Pr="00FF196C" w:rsidRDefault="00311483" w:rsidP="004C1460">
      <w:pPr>
        <w:spacing w:after="0" w:line="240" w:lineRule="auto"/>
        <w:ind w:firstLine="284"/>
        <w:rPr>
          <w:rFonts w:ascii="Arial" w:hAnsi="Arial" w:cs="Arial"/>
          <w:b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21" o:spid="_x0000_s1055" type="#_x0000_t75" alt="http://j.livelib.ru/boocover/1001207427/l/d29b/Penelopa_Lajvli__Zharkij_sezon.jpg" style="position:absolute;margin-left:-.05pt;margin-top:6.25pt;width:112.25pt;height:160.15pt;z-index:251641856;visibility:visible">
            <v:imagedata r:id="rId9" o:title=""/>
            <w10:wrap type="square"/>
          </v:shape>
        </w:pict>
      </w:r>
      <w:r w:rsidRPr="00496567">
        <w:rPr>
          <w:rFonts w:ascii="Arial" w:hAnsi="Arial" w:cs="Arial"/>
          <w:b/>
          <w:color w:val="000000"/>
          <w:sz w:val="28"/>
          <w:szCs w:val="28"/>
        </w:rPr>
        <w:t>Лайвли, Пенелопа. Жаркий сезон</w:t>
      </w:r>
      <w:r>
        <w:rPr>
          <w:rFonts w:ascii="Arial" w:hAnsi="Arial" w:cs="Arial"/>
          <w:color w:val="000000"/>
          <w:sz w:val="28"/>
          <w:szCs w:val="28"/>
        </w:rPr>
        <w:t xml:space="preserve"> / Пенелопа Лайвли ; пер. с англ. Е. Доброхотовой-Майковой. – М. : РИПОЛ классик, 2015. – 272с.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FF196C">
        <w:rPr>
          <w:rFonts w:ascii="Arial" w:hAnsi="Arial" w:cs="Arial"/>
          <w:color w:val="000000"/>
          <w:sz w:val="28"/>
          <w:szCs w:val="28"/>
        </w:rPr>
        <w:t>Блестящий роман о жизни английской интеллигенции. Обманчиво простая истори</w:t>
      </w:r>
      <w:r>
        <w:rPr>
          <w:rFonts w:ascii="Arial" w:hAnsi="Arial" w:cs="Arial"/>
          <w:color w:val="000000"/>
          <w:sz w:val="28"/>
          <w:szCs w:val="28"/>
        </w:rPr>
        <w:t>я</w:t>
      </w:r>
      <w:r w:rsidRPr="00FF196C">
        <w:rPr>
          <w:rFonts w:ascii="Arial" w:hAnsi="Arial" w:cs="Arial"/>
          <w:color w:val="000000"/>
          <w:sz w:val="28"/>
          <w:szCs w:val="28"/>
        </w:rPr>
        <w:t>, которая начинается с абсолютной идиллии, перерастает в драму и заканчивается трагедией.</w:t>
      </w:r>
      <w:r w:rsidRPr="00FF196C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FF196C">
        <w:rPr>
          <w:rFonts w:ascii="Arial" w:hAnsi="Arial" w:cs="Arial"/>
          <w:color w:val="000000"/>
          <w:sz w:val="28"/>
          <w:szCs w:val="28"/>
        </w:rPr>
        <w:t>В жаркий летний сезон Полина пригласила пожить за город свою дочь Терезу с мужем Морисом и их маленьким сыном Люком.</w:t>
      </w:r>
    </w:p>
    <w:p w:rsidR="00311483" w:rsidRDefault="00311483" w:rsidP="002C7F34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FF196C">
        <w:rPr>
          <w:rFonts w:ascii="Arial" w:hAnsi="Arial" w:cs="Arial"/>
          <w:color w:val="000000"/>
          <w:sz w:val="28"/>
          <w:szCs w:val="28"/>
        </w:rPr>
        <w:t xml:space="preserve"> Морис занимается творческой работой: он пишет новый путеводитель по этой части страны. На первый взгляд кажется, что у Терезы</w:t>
      </w:r>
      <w:r>
        <w:rPr>
          <w:rFonts w:ascii="Arial" w:hAnsi="Arial" w:cs="Arial"/>
          <w:color w:val="000000"/>
          <w:sz w:val="28"/>
          <w:szCs w:val="28"/>
        </w:rPr>
        <w:t xml:space="preserve"> - идиллический брак. Но Полина</w:t>
      </w:r>
      <w:r w:rsidRPr="00FF196C">
        <w:rPr>
          <w:rFonts w:ascii="Arial" w:hAnsi="Arial" w:cs="Arial"/>
          <w:color w:val="000000"/>
          <w:sz w:val="28"/>
          <w:szCs w:val="28"/>
        </w:rPr>
        <w:t xml:space="preserve"> замечает нарастающую дистанцию между дочерью и зятем. </w:t>
      </w:r>
    </w:p>
    <w:p w:rsidR="00311483" w:rsidRPr="00FF196C" w:rsidRDefault="00311483" w:rsidP="002C7F34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FF196C">
        <w:rPr>
          <w:rFonts w:ascii="Arial" w:hAnsi="Arial" w:cs="Arial"/>
          <w:color w:val="000000"/>
          <w:sz w:val="28"/>
          <w:szCs w:val="28"/>
        </w:rPr>
        <w:t>В гостях у Мориса часто бывает редактор Джеймс вместе со своей подругой Кэрол. И в один прекрасный день Поли</w:t>
      </w:r>
      <w:r>
        <w:rPr>
          <w:rFonts w:ascii="Arial" w:hAnsi="Arial" w:cs="Arial"/>
          <w:color w:val="000000"/>
          <w:sz w:val="28"/>
          <w:szCs w:val="28"/>
        </w:rPr>
        <w:t>на начинает опасаться, что  М</w:t>
      </w:r>
      <w:r w:rsidRPr="00FF196C">
        <w:rPr>
          <w:rFonts w:ascii="Arial" w:hAnsi="Arial" w:cs="Arial"/>
          <w:color w:val="000000"/>
          <w:sz w:val="28"/>
          <w:szCs w:val="28"/>
        </w:rPr>
        <w:t>орис не на шутку увлекся Кэрол...</w:t>
      </w:r>
      <w:r w:rsidRPr="00FF196C">
        <w:rPr>
          <w:rFonts w:ascii="Arial" w:hAnsi="Arial" w:cs="Arial"/>
          <w:color w:val="000000"/>
          <w:sz w:val="28"/>
          <w:szCs w:val="28"/>
        </w:rPr>
        <w:br/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Pr="00936189" w:rsidRDefault="00311483" w:rsidP="004C1460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4"/>
          <w:szCs w:val="24"/>
          <w:u w:color="000000"/>
          <w:bdr w:val="none" w:sz="0" w:space="0" w:color="000000"/>
          <w:shd w:val="clear" w:color="000000" w:fill="000000"/>
        </w:rPr>
      </w:pPr>
      <w:r w:rsidRPr="00936189">
        <w:rPr>
          <w:rFonts w:ascii="Arial" w:hAnsi="Arial" w:cs="Arial"/>
          <w:b/>
          <w:color w:val="000000"/>
          <w:sz w:val="32"/>
          <w:szCs w:val="32"/>
        </w:rPr>
        <w:t>Агент секретной службы</w:t>
      </w:r>
      <w:r w:rsidRPr="00936189">
        <w:rPr>
          <w:rFonts w:ascii="Times New Roman" w:hAnsi="Times New Roman"/>
          <w:snapToGrid w:val="0"/>
          <w:color w:val="000000"/>
          <w:w w:val="0"/>
          <w:sz w:val="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11483" w:rsidRPr="00AD1AB7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line id="_x0000_s1056" style="position:absolute;z-index:251659264" from="0,-.4pt" to="468pt,-.4pt"/>
        </w:pic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2" o:spid="_x0000_s1057" type="#_x0000_t75" style="position:absolute;left:0;text-align:left;margin-left:-.05pt;margin-top:3.95pt;width:118.75pt;height:164.95pt;z-index:251646976;visibility:visible">
            <v:imagedata r:id="rId30" o:title=""/>
            <w10:wrap type="square"/>
          </v:shape>
        </w:pict>
      </w:r>
      <w:r w:rsidRPr="00B76515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Анна и Сергей Литвиновы</w:t>
      </w:r>
      <w:r w:rsidRPr="00B76515">
        <w:rPr>
          <w:rFonts w:ascii="Arial" w:hAnsi="Arial" w:cs="Arial"/>
          <w:color w:val="000000"/>
          <w:sz w:val="28"/>
          <w:szCs w:val="28"/>
          <w:lang w:eastAsia="ru-RU"/>
        </w:rPr>
        <w:t xml:space="preserve"> — известные российские писатели-соавторы в жанре остросюжетного романа. Создатели более 40 романов и 6 сборников рассказов. </w:t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B76515">
        <w:rPr>
          <w:rFonts w:ascii="Arial" w:hAnsi="Arial" w:cs="Arial"/>
          <w:color w:val="000000"/>
          <w:sz w:val="28"/>
          <w:szCs w:val="28"/>
          <w:lang w:eastAsia="ru-RU"/>
        </w:rPr>
        <w:t>Родил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и</w:t>
      </w:r>
      <w:r w:rsidRPr="00B76515">
        <w:rPr>
          <w:rFonts w:ascii="Arial" w:hAnsi="Arial" w:cs="Arial"/>
          <w:color w:val="000000"/>
          <w:sz w:val="28"/>
          <w:szCs w:val="28"/>
          <w:lang w:eastAsia="ru-RU"/>
        </w:rPr>
        <w:t>сь в Москве, в семье технических специалистов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. </w:t>
      </w:r>
    </w:p>
    <w:p w:rsidR="00311483" w:rsidRPr="00B76515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Анна о</w:t>
      </w:r>
      <w:r w:rsidRPr="00B76515">
        <w:rPr>
          <w:rFonts w:ascii="Arial" w:hAnsi="Arial" w:cs="Arial"/>
          <w:color w:val="000000"/>
          <w:sz w:val="28"/>
          <w:szCs w:val="28"/>
          <w:lang w:eastAsia="ru-RU"/>
        </w:rPr>
        <w:t xml:space="preserve">кончила факультет журналистики МГУ. В 26 лет защитила диссертацию. Ученая степень — кандидат филологических наук.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B76515">
        <w:rPr>
          <w:rFonts w:ascii="Arial" w:hAnsi="Arial" w:cs="Arial"/>
          <w:color w:val="000000"/>
          <w:sz w:val="28"/>
          <w:szCs w:val="28"/>
          <w:lang w:eastAsia="ru-RU"/>
        </w:rPr>
        <w:t xml:space="preserve">Сергей окончил Московский энергетический институт (МЭИ), по профессии инженер-энергетик.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</w:t>
      </w:r>
    </w:p>
    <w:p w:rsidR="00311483" w:rsidRPr="00B76515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B76515">
        <w:rPr>
          <w:rFonts w:ascii="Arial" w:hAnsi="Arial" w:cs="Arial"/>
          <w:color w:val="000000"/>
          <w:sz w:val="28"/>
          <w:szCs w:val="28"/>
          <w:lang w:eastAsia="ru-RU"/>
        </w:rPr>
        <w:t xml:space="preserve">В </w:t>
      </w:r>
      <w:hyperlink r:id="rId31" w:tooltip="1998 год" w:history="1">
        <w:r w:rsidRPr="0073740B">
          <w:rPr>
            <w:rFonts w:ascii="Arial" w:hAnsi="Arial" w:cs="Arial"/>
            <w:color w:val="000000"/>
            <w:sz w:val="28"/>
            <w:szCs w:val="28"/>
            <w:lang w:eastAsia="ru-RU"/>
          </w:rPr>
          <w:t>1998 году</w:t>
        </w:r>
      </w:hyperlink>
      <w:r w:rsidRPr="00B76515">
        <w:rPr>
          <w:rFonts w:ascii="Arial" w:hAnsi="Arial" w:cs="Arial"/>
          <w:color w:val="000000"/>
          <w:sz w:val="28"/>
          <w:szCs w:val="28"/>
          <w:lang w:eastAsia="ru-RU"/>
        </w:rPr>
        <w:t xml:space="preserve"> было написано первое произведение, давшее путевку в литературную жизнь творческому дуэту Анны и Сергея Литвиновых.</w:t>
      </w:r>
    </w:p>
    <w:p w:rsidR="00311483" w:rsidRPr="00B76515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shape id="_x0000_s1058" type="#_x0000_t75" alt="http://bestlib.net/wp-content/uploads/2015/05/Avatar-sudby-600x959.jpg" href="http://www.google.ru/url?sa=i&amp;rct=j&amp;q=&amp;esrc=s&amp;source=images&amp;cd=&amp;cad=rja&amp;uact=8&amp;ved=0CAcQjRw&amp;url=http://bestlib.net/readbook/avatar-sudby-anna-i-sergejj-litvinovy/&amp;ei=fyaSVbeQIIG0sgGymI7IBA&amp;bvm=bv.96783405,d.bGg&amp;psig=AFQjCNEMYm45gxoCdi-s_MdLNqeRKI1NZw&amp;ust=14357278662963" style="position:absolute;margin-left:-.05pt;margin-top:16.7pt;width:101.15pt;height:162.1pt;z-index:251640832;visibility:visible" o:button="t">
            <v:fill o:detectmouseclick="t"/>
            <v:imagedata r:id="rId32" o:title=""/>
            <w10:wrap type="square"/>
          </v:shape>
        </w:pict>
      </w:r>
    </w:p>
    <w:p w:rsidR="00311483" w:rsidRPr="00FE2F7E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E2F7E">
        <w:rPr>
          <w:rFonts w:ascii="Arial" w:hAnsi="Arial" w:cs="Arial"/>
          <w:b/>
          <w:color w:val="000000"/>
          <w:sz w:val="28"/>
          <w:szCs w:val="28"/>
        </w:rPr>
        <w:t xml:space="preserve">Литвинова, Анна Витальевна. </w:t>
      </w:r>
      <w:r>
        <w:rPr>
          <w:rFonts w:ascii="Arial" w:hAnsi="Arial" w:cs="Arial"/>
          <w:b/>
          <w:color w:val="000000"/>
          <w:sz w:val="28"/>
          <w:szCs w:val="28"/>
        </w:rPr>
        <w:t>Аватар судьбы</w:t>
      </w:r>
      <w:r w:rsidRPr="00FE2F7E">
        <w:rPr>
          <w:rFonts w:ascii="Arial" w:hAnsi="Arial" w:cs="Arial"/>
          <w:color w:val="000000"/>
          <w:sz w:val="28"/>
          <w:szCs w:val="28"/>
        </w:rPr>
        <w:t xml:space="preserve"> : роман / </w:t>
      </w:r>
      <w:r>
        <w:rPr>
          <w:rFonts w:ascii="Arial" w:hAnsi="Arial" w:cs="Arial"/>
          <w:color w:val="000000"/>
          <w:sz w:val="28"/>
          <w:szCs w:val="28"/>
        </w:rPr>
        <w:t>А</w:t>
      </w:r>
      <w:r w:rsidRPr="00FE2F7E">
        <w:rPr>
          <w:rFonts w:ascii="Arial" w:hAnsi="Arial" w:cs="Arial"/>
          <w:color w:val="000000"/>
          <w:sz w:val="28"/>
          <w:szCs w:val="28"/>
        </w:rPr>
        <w:t>нна и Сергей Литвиновы. – М. : Эксмо, 2015. – 352с.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906D5C">
        <w:rPr>
          <w:rFonts w:ascii="Arial" w:hAnsi="Arial" w:cs="Arial"/>
          <w:color w:val="000000"/>
          <w:sz w:val="28"/>
          <w:szCs w:val="28"/>
        </w:rPr>
        <w:t>Когда Варя Кононова предложила своему возлюбленному Алексею Данилову провести отпуск на заброшенной черноморской турбазе в компании новых друзей, он сразу понял: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906D5C">
        <w:rPr>
          <w:rFonts w:ascii="Arial" w:hAnsi="Arial" w:cs="Arial"/>
          <w:color w:val="000000"/>
          <w:sz w:val="28"/>
          <w:szCs w:val="28"/>
        </w:rPr>
        <w:t xml:space="preserve">это нужно ей в интересах работы.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906D5C">
        <w:rPr>
          <w:rFonts w:ascii="Arial" w:hAnsi="Arial" w:cs="Arial"/>
          <w:color w:val="000000"/>
          <w:sz w:val="28"/>
          <w:szCs w:val="28"/>
        </w:rPr>
        <w:t>Отдых проходил прекрасно, непонятно только, почему компания, в которой они оказались, запрещает пользоваться мобильными телефонами и на дух не переносит Интернета?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311483" w:rsidRPr="00906D5C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906D5C">
        <w:rPr>
          <w:rFonts w:ascii="Arial" w:hAnsi="Arial" w:cs="Arial"/>
          <w:color w:val="000000"/>
          <w:sz w:val="28"/>
          <w:szCs w:val="28"/>
        </w:rPr>
        <w:t xml:space="preserve">Однако Варя даже не успела доложить о происходящем своему начальнику Петренко, как на мирных отдыхающих обрушился спецназ.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906D5C">
        <w:rPr>
          <w:rFonts w:ascii="Arial" w:hAnsi="Arial" w:cs="Arial"/>
          <w:color w:val="000000"/>
          <w:sz w:val="28"/>
          <w:szCs w:val="28"/>
        </w:rPr>
        <w:t>Сенсационные подробности жизни знаменитостей, яркие истории любви, политические интриги, паранормальные явления, опасные приключения….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Pr="00936189" w:rsidRDefault="00311483" w:rsidP="004C1460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36189">
        <w:rPr>
          <w:rFonts w:ascii="Arial" w:hAnsi="Arial" w:cs="Arial"/>
          <w:b/>
          <w:color w:val="000000"/>
          <w:sz w:val="32"/>
          <w:szCs w:val="32"/>
        </w:rPr>
        <w:t>Портрет художника в юности</w:t>
      </w: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line id="_x0000_s1059" style="position:absolute;z-index:251660288" from="0,-.4pt" to="468pt,-.4pt"/>
        </w:pict>
      </w:r>
    </w:p>
    <w:p w:rsidR="00311483" w:rsidRPr="0025783A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24" o:spid="_x0000_s1060" type="#_x0000_t75" style="position:absolute;margin-left:1.3pt;margin-top:1.5pt;width:124.7pt;height:161pt;z-index:251651072;visibility:visible">
            <v:imagedata r:id="rId33" o:title=""/>
            <w10:wrap type="square"/>
          </v:shape>
        </w:pict>
      </w:r>
      <w:r w:rsidRPr="0025783A">
        <w:rPr>
          <w:rFonts w:ascii="Arial" w:hAnsi="Arial" w:cs="Arial"/>
          <w:b/>
          <w:bCs/>
          <w:color w:val="000000"/>
          <w:sz w:val="28"/>
          <w:szCs w:val="28"/>
        </w:rPr>
        <w:t xml:space="preserve">Татьяна Владимировна Москвина </w:t>
      </w:r>
      <w:r w:rsidRPr="0025783A">
        <w:rPr>
          <w:rFonts w:ascii="Arial" w:hAnsi="Arial" w:cs="Arial"/>
          <w:bCs/>
          <w:color w:val="000000"/>
          <w:sz w:val="28"/>
          <w:szCs w:val="28"/>
        </w:rPr>
        <w:t>(р. 1958, Ленинград)</w:t>
      </w:r>
      <w:r w:rsidRPr="0025783A">
        <w:rPr>
          <w:rFonts w:ascii="Arial" w:hAnsi="Arial" w:cs="Arial"/>
          <w:color w:val="000000"/>
          <w:sz w:val="28"/>
          <w:szCs w:val="28"/>
        </w:rPr>
        <w:t>— российский писатель, театральный и кинокритик, публицист, актриса, один из создателей объединения журналистов «Петербургская линия». Главный редактор журнала «Время культуры. Петербург».</w:t>
      </w:r>
    </w:p>
    <w:p w:rsidR="00311483" w:rsidRPr="0025783A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25783A">
        <w:rPr>
          <w:rFonts w:ascii="Arial" w:hAnsi="Arial" w:cs="Arial"/>
          <w:color w:val="000000"/>
          <w:sz w:val="28"/>
          <w:szCs w:val="28"/>
        </w:rPr>
        <w:t xml:space="preserve">Окончила </w:t>
      </w:r>
      <w:hyperlink r:id="rId34" w:tooltip="Театроведческий факультет (СПбГАТИ) (страница отсутствует)" w:history="1">
        <w:r w:rsidRPr="0025783A">
          <w:rPr>
            <w:rFonts w:ascii="Arial" w:hAnsi="Arial" w:cs="Arial"/>
            <w:color w:val="000000"/>
            <w:sz w:val="28"/>
            <w:szCs w:val="28"/>
          </w:rPr>
          <w:t>театроведческий факультет</w:t>
        </w:r>
      </w:hyperlink>
      <w:r w:rsidRPr="0025783A">
        <w:rPr>
          <w:rFonts w:ascii="Arial" w:hAnsi="Arial" w:cs="Arial"/>
          <w:color w:val="000000"/>
          <w:sz w:val="28"/>
          <w:szCs w:val="28"/>
        </w:rPr>
        <w:t xml:space="preserve"> </w:t>
      </w:r>
      <w:hyperlink r:id="rId35" w:tooltip="ЛГИТМиК" w:history="1">
        <w:r w:rsidRPr="0025783A">
          <w:rPr>
            <w:rFonts w:ascii="Arial" w:hAnsi="Arial" w:cs="Arial"/>
            <w:color w:val="000000"/>
            <w:sz w:val="28"/>
            <w:szCs w:val="28"/>
          </w:rPr>
          <w:t>ЛГИТМиКа</w:t>
        </w:r>
      </w:hyperlink>
      <w:r w:rsidRPr="0025783A">
        <w:rPr>
          <w:rFonts w:ascii="Arial" w:hAnsi="Arial" w:cs="Arial"/>
          <w:color w:val="000000"/>
          <w:sz w:val="28"/>
          <w:szCs w:val="28"/>
        </w:rPr>
        <w:t>. С 2006 года — зав. отд. культуры газеты «Аргументы недели». Член Союза писателей С-Петербурга и Союза кинематографистов России.</w:t>
      </w:r>
    </w:p>
    <w:p w:rsidR="00311483" w:rsidRPr="0035634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356343">
        <w:rPr>
          <w:rFonts w:ascii="Arial" w:hAnsi="Arial" w:cs="Arial"/>
          <w:color w:val="000000"/>
          <w:sz w:val="28"/>
          <w:szCs w:val="28"/>
          <w:lang w:eastAsia="ru-RU"/>
        </w:rPr>
        <w:t>С 2008 — обозреватель «</w:t>
      </w:r>
      <w:hyperlink r:id="rId36" w:tooltip="Радио России — Культура" w:history="1">
        <w:r w:rsidRPr="0025783A">
          <w:rPr>
            <w:rFonts w:ascii="Arial" w:hAnsi="Arial" w:cs="Arial"/>
            <w:color w:val="000000"/>
            <w:sz w:val="28"/>
            <w:szCs w:val="28"/>
            <w:lang w:eastAsia="ru-RU"/>
          </w:rPr>
          <w:t>Радио России — Культура</w:t>
        </w:r>
      </w:hyperlink>
      <w:r w:rsidRPr="00356343">
        <w:rPr>
          <w:rFonts w:ascii="Arial" w:hAnsi="Arial" w:cs="Arial"/>
          <w:color w:val="000000"/>
          <w:sz w:val="28"/>
          <w:szCs w:val="28"/>
          <w:lang w:eastAsia="ru-RU"/>
        </w:rPr>
        <w:t>» — программа «Москвинские новости»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25783A">
        <w:rPr>
          <w:rFonts w:ascii="Arial" w:hAnsi="Arial" w:cs="Arial"/>
          <w:color w:val="000000"/>
          <w:sz w:val="28"/>
          <w:szCs w:val="28"/>
        </w:rPr>
        <w:t>Автор книг «Похвала плохому шоколаду», «Смерть это все мужчины», «Позор и чистота», «Она что-то знала, «Страус – птица русская». Живет в Санкт-Петербурге.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Pr="0025783A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25" o:spid="_x0000_s1061" type="#_x0000_t75" alt="Татьяна Москвина - Жизнь советской девушки. Биороман" href="http://www.livelib.ru/book/10010330" style="position:absolute;left:0;text-align:left;margin-left:0;margin-top:15.85pt;width:112.25pt;height:160.15pt;z-index:251652096;visibility:visible" o:button="t">
            <v:fill o:detectmouseclick="t"/>
            <v:imagedata r:id="rId11" o:title=""/>
            <w10:wrap type="square"/>
          </v:shape>
        </w:pict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A25F9D">
        <w:rPr>
          <w:rFonts w:ascii="Arial" w:hAnsi="Arial" w:cs="Arial"/>
          <w:b/>
          <w:sz w:val="28"/>
          <w:szCs w:val="28"/>
        </w:rPr>
        <w:t>Москвина, Татьяна. Жизнь советской девушки</w:t>
      </w:r>
      <w:r w:rsidRPr="00A25F9D">
        <w:rPr>
          <w:rFonts w:ascii="Arial" w:hAnsi="Arial" w:cs="Arial"/>
          <w:sz w:val="28"/>
          <w:szCs w:val="28"/>
        </w:rPr>
        <w:t>: биороман</w:t>
      </w:r>
      <w:r>
        <w:rPr>
          <w:rFonts w:ascii="Arial" w:hAnsi="Arial" w:cs="Arial"/>
          <w:sz w:val="28"/>
          <w:szCs w:val="28"/>
        </w:rPr>
        <w:t xml:space="preserve"> / Татьяна Москвина. – М. : АСТ, 2015. – 352с. -  (На последнем дыхании).</w:t>
      </w:r>
      <w:r w:rsidRPr="00A25F9D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943231">
        <w:rPr>
          <w:rFonts w:ascii="Arial" w:hAnsi="Arial" w:cs="Arial"/>
          <w:color w:val="000000"/>
          <w:sz w:val="28"/>
          <w:szCs w:val="28"/>
        </w:rPr>
        <w:t xml:space="preserve">«Жизнь советской девушки» – прежде всего ее автопортрет на неброском ленинградском фоне 60–80-х годов прошлого века, выписанный с той беспощадной тщательностью, которая выдает автора как последовательного приверженца русской реалистической школы, тонкого психолога и дотошного исследователя уходящей советской натуры.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943231">
        <w:rPr>
          <w:rFonts w:ascii="Arial" w:hAnsi="Arial" w:cs="Arial"/>
          <w:color w:val="000000"/>
          <w:sz w:val="28"/>
          <w:szCs w:val="28"/>
        </w:rPr>
        <w:t xml:space="preserve">Из множества смешных и грустных историй, точных наблюдений и честных воспоминаний складывается Книга Жизни, от которой нельзя оторваться… </w:t>
      </w:r>
    </w:p>
    <w:p w:rsidR="00311483" w:rsidRPr="00943231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</w:p>
    <w:p w:rsidR="00311483" w:rsidRPr="009E68AE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E68AE">
        <w:rPr>
          <w:rFonts w:ascii="Arial" w:hAnsi="Arial" w:cs="Arial"/>
          <w:sz w:val="28"/>
          <w:szCs w:val="28"/>
        </w:rPr>
        <w:t>Шорт-лист премии «Национальный бестселлер» 2015</w:t>
      </w: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Лонг-лист премии «Ясная Поляна» 2015</w:t>
      </w: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Лонг-лист «Большая книга» 2015</w:t>
      </w:r>
    </w:p>
    <w:p w:rsidR="00311483" w:rsidRPr="008B7965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8B7965">
        <w:rPr>
          <w:rFonts w:ascii="Arial" w:hAnsi="Arial" w:cs="Arial"/>
          <w:color w:val="000000"/>
          <w:sz w:val="28"/>
          <w:szCs w:val="28"/>
        </w:rPr>
        <w:t>Лонг-лист «Русский Букер» 2015</w:t>
      </w: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Pr="00936189" w:rsidRDefault="00311483" w:rsidP="004C1460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36189">
        <w:rPr>
          <w:rFonts w:ascii="Arial" w:hAnsi="Arial" w:cs="Arial"/>
          <w:b/>
          <w:sz w:val="32"/>
          <w:szCs w:val="32"/>
        </w:rPr>
        <w:t>Смерть ниже нуля</w:t>
      </w: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line id="_x0000_s1062" style="position:absolute;z-index:251661312" from="0,1.9pt" to="468pt,1.9pt"/>
        </w:pict>
      </w:r>
    </w:p>
    <w:p w:rsidR="00311483" w:rsidRPr="00142FEC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26" o:spid="_x0000_s1063" type="#_x0000_t75" style="position:absolute;margin-left:-.05pt;margin-top:3.8pt;width:99.05pt;height:156.9pt;z-index:251650048;visibility:visible">
            <v:imagedata r:id="rId37" o:title=""/>
            <w10:wrap type="square"/>
          </v:shape>
        </w:pict>
      </w:r>
      <w:r w:rsidRPr="00142FEC">
        <w:rPr>
          <w:rFonts w:ascii="Arial" w:hAnsi="Arial" w:cs="Arial"/>
          <w:b/>
          <w:bCs/>
          <w:color w:val="000000"/>
          <w:sz w:val="28"/>
          <w:szCs w:val="28"/>
        </w:rPr>
        <w:t>Виктория Евгеньевна Соломатина</w:t>
      </w:r>
      <w:r w:rsidRPr="00142FEC">
        <w:rPr>
          <w:rFonts w:ascii="Arial" w:hAnsi="Arial" w:cs="Arial"/>
          <w:color w:val="000000"/>
          <w:sz w:val="28"/>
          <w:szCs w:val="28"/>
        </w:rPr>
        <w:t xml:space="preserve"> (</w:t>
      </w:r>
      <w:r>
        <w:rPr>
          <w:rFonts w:ascii="Arial" w:hAnsi="Arial" w:cs="Arial"/>
          <w:color w:val="000000"/>
          <w:sz w:val="28"/>
          <w:szCs w:val="28"/>
        </w:rPr>
        <w:t>р.1965,</w:t>
      </w:r>
      <w:r w:rsidRPr="00142FEC">
        <w:rPr>
          <w:rFonts w:ascii="Arial" w:hAnsi="Arial" w:cs="Arial"/>
          <w:color w:val="000000"/>
          <w:sz w:val="28"/>
          <w:szCs w:val="28"/>
        </w:rPr>
        <w:t xml:space="preserve">  </w:t>
      </w:r>
      <w:hyperlink r:id="rId38" w:tooltip="Николаев (Николаевская область)" w:history="1">
        <w:r w:rsidRPr="00142FEC">
          <w:rPr>
            <w:rFonts w:ascii="Arial" w:hAnsi="Arial" w:cs="Arial"/>
            <w:color w:val="000000"/>
            <w:sz w:val="28"/>
            <w:szCs w:val="28"/>
          </w:rPr>
          <w:t>Николаев</w:t>
        </w:r>
      </w:hyperlink>
      <w:r w:rsidRPr="00142FEC">
        <w:rPr>
          <w:rFonts w:ascii="Arial" w:hAnsi="Arial" w:cs="Arial"/>
          <w:color w:val="000000"/>
          <w:sz w:val="28"/>
          <w:szCs w:val="28"/>
        </w:rPr>
        <w:t xml:space="preserve">, </w:t>
      </w:r>
      <w:hyperlink r:id="rId39" w:tooltip="УССР" w:history="1">
        <w:r w:rsidRPr="00142FEC">
          <w:rPr>
            <w:rFonts w:ascii="Arial" w:hAnsi="Arial" w:cs="Arial"/>
            <w:color w:val="000000"/>
            <w:sz w:val="28"/>
            <w:szCs w:val="28"/>
          </w:rPr>
          <w:t>УССР</w:t>
        </w:r>
      </w:hyperlink>
      <w:r w:rsidRPr="00142FEC">
        <w:rPr>
          <w:rFonts w:ascii="Arial" w:hAnsi="Arial" w:cs="Arial"/>
          <w:color w:val="000000"/>
          <w:sz w:val="28"/>
          <w:szCs w:val="28"/>
        </w:rPr>
        <w:t xml:space="preserve">) — русская писательница, автор остросюжетных романов. Свои художественные литературные произведения публикует под </w:t>
      </w:r>
      <w:hyperlink r:id="rId40" w:tooltip="Псевдоним" w:history="1">
        <w:r w:rsidRPr="00142FEC">
          <w:rPr>
            <w:rFonts w:ascii="Arial" w:hAnsi="Arial" w:cs="Arial"/>
            <w:color w:val="000000"/>
            <w:sz w:val="28"/>
            <w:szCs w:val="28"/>
          </w:rPr>
          <w:t>псевдонимом</w:t>
        </w:r>
      </w:hyperlink>
      <w:r w:rsidRPr="00142FEC">
        <w:rPr>
          <w:rFonts w:ascii="Arial" w:hAnsi="Arial" w:cs="Arial"/>
          <w:color w:val="000000"/>
          <w:sz w:val="28"/>
          <w:szCs w:val="28"/>
        </w:rPr>
        <w:t xml:space="preserve"> </w:t>
      </w:r>
      <w:r w:rsidRPr="00142FEC">
        <w:rPr>
          <w:rFonts w:ascii="Arial" w:hAnsi="Arial" w:cs="Arial"/>
          <w:b/>
          <w:bCs/>
          <w:color w:val="000000"/>
          <w:sz w:val="28"/>
          <w:szCs w:val="28"/>
        </w:rPr>
        <w:t>Виктория Платова</w:t>
      </w:r>
      <w:r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6C6F04">
        <w:rPr>
          <w:rFonts w:ascii="Arial" w:hAnsi="Arial" w:cs="Arial"/>
          <w:color w:val="000000"/>
          <w:sz w:val="28"/>
          <w:szCs w:val="28"/>
          <w:lang w:eastAsia="ru-RU"/>
        </w:rPr>
        <w:t xml:space="preserve">Живёт и работает в </w:t>
      </w:r>
      <w:hyperlink r:id="rId41" w:tooltip="Санкт-Петербург" w:history="1">
        <w:r w:rsidRPr="00142FEC">
          <w:rPr>
            <w:rFonts w:ascii="Arial" w:hAnsi="Arial" w:cs="Arial"/>
            <w:color w:val="000000"/>
            <w:sz w:val="28"/>
            <w:szCs w:val="28"/>
            <w:lang w:eastAsia="ru-RU"/>
          </w:rPr>
          <w:t>Санкт-Петербурге</w:t>
        </w:r>
      </w:hyperlink>
      <w:r w:rsidRPr="006C6F04">
        <w:rPr>
          <w:rFonts w:ascii="Arial" w:hAnsi="Arial" w:cs="Arial"/>
          <w:color w:val="000000"/>
          <w:sz w:val="28"/>
          <w:szCs w:val="28"/>
          <w:lang w:eastAsia="ru-RU"/>
        </w:rPr>
        <w:t xml:space="preserve">. Закончила </w:t>
      </w:r>
      <w:hyperlink r:id="rId42" w:tooltip="ВГИК" w:history="1">
        <w:r w:rsidRPr="00142FEC">
          <w:rPr>
            <w:rFonts w:ascii="Arial" w:hAnsi="Arial" w:cs="Arial"/>
            <w:color w:val="000000"/>
            <w:sz w:val="28"/>
            <w:szCs w:val="28"/>
            <w:lang w:eastAsia="ru-RU"/>
          </w:rPr>
          <w:t>ВГИК</w:t>
        </w:r>
      </w:hyperlink>
      <w:r w:rsidRPr="006C6F04">
        <w:rPr>
          <w:rFonts w:ascii="Arial" w:hAnsi="Arial" w:cs="Arial"/>
          <w:color w:val="000000"/>
          <w:sz w:val="28"/>
          <w:szCs w:val="28"/>
          <w:lang w:eastAsia="ru-RU"/>
        </w:rPr>
        <w:t xml:space="preserve"> по специальности сценарист. С середины 1990-х гг. пишет остросюжетные детективы.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6C6F04">
        <w:rPr>
          <w:rFonts w:ascii="Arial" w:hAnsi="Arial" w:cs="Arial"/>
          <w:color w:val="000000"/>
          <w:sz w:val="28"/>
          <w:szCs w:val="28"/>
          <w:lang w:eastAsia="ru-RU"/>
        </w:rPr>
        <w:t xml:space="preserve">С </w:t>
      </w:r>
      <w:hyperlink r:id="rId43" w:tooltip="2004" w:history="1">
        <w:r w:rsidRPr="00142FEC">
          <w:rPr>
            <w:rFonts w:ascii="Arial" w:hAnsi="Arial" w:cs="Arial"/>
            <w:color w:val="000000"/>
            <w:sz w:val="28"/>
            <w:szCs w:val="28"/>
            <w:lang w:eastAsia="ru-RU"/>
          </w:rPr>
          <w:t>2004</w:t>
        </w:r>
      </w:hyperlink>
      <w:r w:rsidRPr="006C6F04">
        <w:rPr>
          <w:rFonts w:ascii="Arial" w:hAnsi="Arial" w:cs="Arial"/>
          <w:color w:val="000000"/>
          <w:sz w:val="28"/>
          <w:szCs w:val="28"/>
          <w:lang w:eastAsia="ru-RU"/>
        </w:rPr>
        <w:t> г. работает в жанре «мистический детектив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. </w:t>
      </w:r>
      <w:r w:rsidRPr="006C6F04">
        <w:rPr>
          <w:rFonts w:ascii="Arial" w:hAnsi="Arial" w:cs="Arial"/>
          <w:color w:val="000000"/>
          <w:sz w:val="28"/>
          <w:szCs w:val="28"/>
          <w:lang w:eastAsia="ru-RU"/>
        </w:rPr>
        <w:t xml:space="preserve">Сквозная тема творчества: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человек в пограничном состоянии.</w:t>
      </w:r>
    </w:p>
    <w:p w:rsidR="00311483" w:rsidRPr="006C6F04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6C6F04">
        <w:rPr>
          <w:rFonts w:ascii="Arial" w:hAnsi="Arial" w:cs="Arial"/>
          <w:color w:val="000000"/>
          <w:sz w:val="28"/>
          <w:szCs w:val="28"/>
          <w:lang w:eastAsia="ru-RU"/>
        </w:rPr>
        <w:t>Роман Виктории Платовой «8-9-8» (2008) был включен в лонг-лист премии «</w:t>
      </w:r>
      <w:hyperlink r:id="rId44" w:tooltip="Русский Букер" w:history="1">
        <w:r w:rsidRPr="00142FEC">
          <w:rPr>
            <w:rFonts w:ascii="Arial" w:hAnsi="Arial" w:cs="Arial"/>
            <w:color w:val="000000"/>
            <w:sz w:val="28"/>
            <w:szCs w:val="28"/>
            <w:lang w:eastAsia="ru-RU"/>
          </w:rPr>
          <w:t>Русский Букер</w:t>
        </w:r>
      </w:hyperlink>
      <w:r w:rsidRPr="006C6F04">
        <w:rPr>
          <w:rFonts w:ascii="Arial" w:hAnsi="Arial" w:cs="Arial"/>
          <w:color w:val="000000"/>
          <w:sz w:val="28"/>
          <w:szCs w:val="28"/>
          <w:lang w:eastAsia="ru-RU"/>
        </w:rPr>
        <w:t xml:space="preserve">». </w:t>
      </w: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Pr="005347D9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Рисунок 27" o:spid="_x0000_s1064" type="#_x0000_t75" alt="В плену Левиафана" style="position:absolute;margin-left:0;margin-top:1.8pt;width:101.15pt;height:156.15pt;z-index:251654144;visibility:visible">
            <v:imagedata r:id="rId45" o:title=""/>
            <w10:wrap type="square"/>
          </v:shape>
        </w:pict>
      </w:r>
      <w:r w:rsidRPr="005347D9">
        <w:rPr>
          <w:rFonts w:ascii="Arial" w:hAnsi="Arial" w:cs="Arial"/>
          <w:b/>
          <w:sz w:val="28"/>
          <w:szCs w:val="28"/>
        </w:rPr>
        <w:t>Платова, Виктория. В плену Левиафана</w:t>
      </w:r>
      <w:r>
        <w:rPr>
          <w:rFonts w:ascii="Arial" w:hAnsi="Arial" w:cs="Arial"/>
          <w:sz w:val="28"/>
          <w:szCs w:val="28"/>
        </w:rPr>
        <w:t xml:space="preserve"> : роман / Виктория Платова. – М. : АСТ, 2013. – 543с.</w:t>
      </w:r>
    </w:p>
    <w:p w:rsidR="00311483" w:rsidRPr="006C6F04" w:rsidRDefault="00311483" w:rsidP="004C1460">
      <w:pPr>
        <w:pStyle w:val="NormalWeb"/>
        <w:spacing w:before="0" w:beforeAutospacing="0" w:after="0" w:afterAutospacing="0"/>
        <w:ind w:firstLine="284"/>
        <w:rPr>
          <w:rFonts w:ascii="Arial" w:hAnsi="Arial" w:cs="Arial"/>
          <w:color w:val="000000"/>
          <w:sz w:val="28"/>
          <w:szCs w:val="28"/>
        </w:rPr>
      </w:pPr>
      <w:r w:rsidRPr="006C6F04">
        <w:rPr>
          <w:rFonts w:ascii="Arial" w:hAnsi="Arial" w:cs="Arial"/>
          <w:color w:val="000000"/>
          <w:sz w:val="28"/>
          <w:szCs w:val="28"/>
        </w:rPr>
        <w:t>Сигнал SOS, переданный по рации, навсегда меняет жизнь скромного продавца рубашек Алекса. Следуя призыву о помощи, он отправляется в дом на вершине горы и… оказывается главным действующим лицом криминальной истории, корни которой уходят в далекое прошлое.</w:t>
      </w:r>
    </w:p>
    <w:p w:rsidR="00311483" w:rsidRDefault="00311483" w:rsidP="004C1460">
      <w:pPr>
        <w:pStyle w:val="NormalWeb"/>
        <w:spacing w:before="0" w:beforeAutospacing="0" w:after="0" w:afterAutospacing="0"/>
        <w:ind w:firstLine="284"/>
        <w:rPr>
          <w:rFonts w:ascii="Arial" w:hAnsi="Arial" w:cs="Arial"/>
          <w:color w:val="000000"/>
          <w:sz w:val="28"/>
          <w:szCs w:val="28"/>
        </w:rPr>
      </w:pPr>
      <w:r w:rsidRPr="006C6F04">
        <w:rPr>
          <w:rFonts w:ascii="Arial" w:hAnsi="Arial" w:cs="Arial"/>
          <w:color w:val="000000"/>
          <w:sz w:val="28"/>
          <w:szCs w:val="28"/>
        </w:rPr>
        <w:t xml:space="preserve">В свое время убийство десяти альпийских стрелков так и осталось неразгаданным, найдутся ли ответы сейчас? Это и предстоит выяснить новому пленнику Левиафана, блуждающему в лабиринтах чужого и собственного подсознания. </w:t>
      </w:r>
    </w:p>
    <w:p w:rsidR="00311483" w:rsidRPr="006C6F04" w:rsidRDefault="00311483" w:rsidP="004C1460">
      <w:pPr>
        <w:pStyle w:val="NormalWeb"/>
        <w:spacing w:before="0" w:beforeAutospacing="0" w:after="0" w:afterAutospacing="0"/>
        <w:ind w:firstLine="284"/>
        <w:rPr>
          <w:rFonts w:ascii="Arial" w:hAnsi="Arial" w:cs="Arial"/>
          <w:color w:val="000000"/>
          <w:sz w:val="28"/>
          <w:szCs w:val="28"/>
        </w:rPr>
      </w:pPr>
      <w:r w:rsidRPr="006C6F04">
        <w:rPr>
          <w:rFonts w:ascii="Arial" w:hAnsi="Arial" w:cs="Arial"/>
          <w:color w:val="000000"/>
          <w:sz w:val="28"/>
          <w:szCs w:val="28"/>
        </w:rPr>
        <w:t>Холод и тьма – его единственные спутники, все, кто мог пролить свет на происшедшее, мертвы. Но иногда и мертвые нарушают обет молчания…</w:t>
      </w:r>
    </w:p>
    <w:p w:rsidR="00311483" w:rsidRPr="006C6F04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</w:p>
    <w:p w:rsidR="00311483" w:rsidRPr="009C20DC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32"/>
          <w:szCs w:val="32"/>
        </w:rPr>
      </w:pPr>
      <w:r w:rsidRPr="009C20DC">
        <w:rPr>
          <w:rFonts w:ascii="Arial" w:hAnsi="Arial" w:cs="Arial"/>
          <w:b/>
          <w:color w:val="39424C"/>
          <w:sz w:val="32"/>
          <w:szCs w:val="32"/>
        </w:rPr>
        <w:t>На том стою…</w:t>
      </w:r>
    </w:p>
    <w:p w:rsidR="00311483" w:rsidRDefault="00311483" w:rsidP="004C1460">
      <w:pPr>
        <w:spacing w:after="0" w:line="240" w:lineRule="auto"/>
        <w:rPr>
          <w:rFonts w:ascii="Arial" w:hAnsi="Arial" w:cs="Arial"/>
          <w:b/>
          <w:color w:val="39424C"/>
          <w:sz w:val="28"/>
          <w:szCs w:val="28"/>
        </w:rPr>
      </w:pPr>
      <w:r>
        <w:rPr>
          <w:noProof/>
          <w:lang w:eastAsia="ru-RU"/>
        </w:rPr>
        <w:pict>
          <v:line id="_x0000_s1065" style="position:absolute;z-index:251662336" from="0,1.9pt" to="468pt,1.9pt"/>
        </w:pict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29" o:spid="_x0000_s1066" type="#_x0000_t75" alt="http://novorossion.ru/wp-content/uploads/bfi_thumb/w644h3874-640x640-2z40spzmu18rl2jt0j5s0a.jpg" style="position:absolute;margin-left:1.95pt;margin-top:10.2pt;width:2in;height:144.7pt;z-index:251639808;visibility:visible">
            <v:imagedata r:id="rId46" o:title=""/>
            <w10:wrap type="square"/>
          </v:shape>
        </w:pict>
      </w:r>
      <w:r w:rsidRPr="00C2673C">
        <w:rPr>
          <w:rFonts w:ascii="Arial" w:hAnsi="Arial" w:cs="Arial"/>
          <w:b/>
          <w:color w:val="000000"/>
          <w:sz w:val="28"/>
          <w:szCs w:val="28"/>
        </w:rPr>
        <w:t>Захар Прилепин</w:t>
      </w:r>
      <w:r w:rsidRPr="00C2673C">
        <w:rPr>
          <w:rFonts w:ascii="Arial" w:hAnsi="Arial" w:cs="Arial"/>
          <w:color w:val="000000"/>
          <w:sz w:val="28"/>
          <w:szCs w:val="28"/>
        </w:rPr>
        <w:t xml:space="preserve"> (настоящее имя — </w:t>
      </w:r>
      <w:r w:rsidRPr="00C2673C">
        <w:rPr>
          <w:rFonts w:ascii="Arial" w:hAnsi="Arial" w:cs="Arial"/>
          <w:bCs/>
          <w:color w:val="000000"/>
          <w:sz w:val="28"/>
          <w:szCs w:val="28"/>
        </w:rPr>
        <w:t>Евгений Николаевич</w:t>
      </w:r>
      <w:r w:rsidRPr="00C2673C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) </w:t>
      </w:r>
      <w:r w:rsidRPr="00C2673C">
        <w:rPr>
          <w:rFonts w:ascii="Arial" w:hAnsi="Arial" w:cs="Arial"/>
          <w:color w:val="000000"/>
          <w:sz w:val="28"/>
          <w:szCs w:val="28"/>
        </w:rPr>
        <w:t>р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C2673C">
        <w:rPr>
          <w:rFonts w:ascii="Arial" w:hAnsi="Arial" w:cs="Arial"/>
          <w:color w:val="000000"/>
          <w:sz w:val="28"/>
          <w:szCs w:val="28"/>
        </w:rPr>
        <w:t xml:space="preserve"> 1975, село </w:t>
      </w:r>
      <w:hyperlink r:id="rId47" w:tooltip="Ильинка (Скопинский район) (страница отсутствует)" w:history="1">
        <w:r w:rsidRPr="00C2673C">
          <w:rPr>
            <w:rFonts w:ascii="Arial" w:hAnsi="Arial" w:cs="Arial"/>
            <w:color w:val="000000"/>
            <w:sz w:val="28"/>
            <w:szCs w:val="28"/>
          </w:rPr>
          <w:t>Ильинка</w:t>
        </w:r>
      </w:hyperlink>
      <w:r w:rsidRPr="00C2673C">
        <w:rPr>
          <w:rFonts w:ascii="Arial" w:hAnsi="Arial" w:cs="Arial"/>
          <w:color w:val="000000"/>
          <w:sz w:val="28"/>
          <w:szCs w:val="28"/>
        </w:rPr>
        <w:t xml:space="preserve">, </w:t>
      </w:r>
      <w:hyperlink r:id="rId48" w:tooltip="Скопинский район" w:history="1">
        <w:r w:rsidRPr="00C2673C">
          <w:rPr>
            <w:rFonts w:ascii="Arial" w:hAnsi="Arial" w:cs="Arial"/>
            <w:color w:val="000000"/>
            <w:sz w:val="28"/>
            <w:szCs w:val="28"/>
          </w:rPr>
          <w:t>Скопинский район</w:t>
        </w:r>
      </w:hyperlink>
      <w:r w:rsidRPr="00C2673C">
        <w:rPr>
          <w:rFonts w:ascii="Arial" w:hAnsi="Arial" w:cs="Arial"/>
          <w:color w:val="000000"/>
          <w:sz w:val="28"/>
          <w:szCs w:val="28"/>
        </w:rPr>
        <w:t xml:space="preserve">, </w:t>
      </w:r>
      <w:hyperlink r:id="rId49" w:tooltip="Рязанская область" w:history="1">
        <w:r w:rsidRPr="00C2673C">
          <w:rPr>
            <w:rFonts w:ascii="Arial" w:hAnsi="Arial" w:cs="Arial"/>
            <w:color w:val="000000"/>
            <w:sz w:val="28"/>
            <w:szCs w:val="28"/>
          </w:rPr>
          <w:t>Рязанская область</w:t>
        </w:r>
      </w:hyperlink>
      <w:r w:rsidRPr="00C2673C">
        <w:rPr>
          <w:rFonts w:ascii="Arial" w:hAnsi="Arial" w:cs="Arial"/>
          <w:color w:val="000000"/>
          <w:sz w:val="28"/>
          <w:szCs w:val="28"/>
        </w:rPr>
        <w:t>) </w:t>
      </w:r>
      <w:r>
        <w:rPr>
          <w:rFonts w:ascii="Arial" w:hAnsi="Arial" w:cs="Arial"/>
          <w:color w:val="000000"/>
          <w:sz w:val="28"/>
          <w:szCs w:val="28"/>
        </w:rPr>
        <w:t>-</w:t>
      </w:r>
      <w:r w:rsidRPr="00C2673C">
        <w:rPr>
          <w:rFonts w:ascii="Arial" w:hAnsi="Arial" w:cs="Arial"/>
          <w:color w:val="000000"/>
          <w:sz w:val="28"/>
          <w:szCs w:val="28"/>
        </w:rPr>
        <w:t>российский писатель, журналист, политик, бизнесмен, актер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C2673C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C2673C">
        <w:rPr>
          <w:rFonts w:ascii="Arial" w:hAnsi="Arial" w:cs="Arial"/>
          <w:color w:val="000000"/>
          <w:sz w:val="28"/>
          <w:szCs w:val="28"/>
        </w:rPr>
        <w:t xml:space="preserve">Закончил филологический факультет </w:t>
      </w:r>
      <w:hyperlink r:id="rId50" w:tooltip="Нижегородский государственный университет" w:history="1">
        <w:r w:rsidRPr="00C2673C">
          <w:rPr>
            <w:rFonts w:ascii="Arial" w:hAnsi="Arial" w:cs="Arial"/>
            <w:color w:val="000000"/>
            <w:sz w:val="28"/>
            <w:szCs w:val="28"/>
          </w:rPr>
          <w:t>Нижегородского государственного университета им. Н. И. Лобачевского</w:t>
        </w:r>
      </w:hyperlink>
      <w:r w:rsidRPr="00C2673C">
        <w:rPr>
          <w:rFonts w:ascii="Arial" w:hAnsi="Arial" w:cs="Arial"/>
          <w:color w:val="000000"/>
          <w:sz w:val="28"/>
          <w:szCs w:val="28"/>
        </w:rPr>
        <w:t xml:space="preserve"> и Школу публичной политики.</w:t>
      </w:r>
    </w:p>
    <w:p w:rsidR="00311483" w:rsidRPr="00C2673C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C2673C">
        <w:rPr>
          <w:rFonts w:ascii="Arial" w:hAnsi="Arial" w:cs="Arial"/>
          <w:color w:val="000000"/>
          <w:sz w:val="28"/>
          <w:szCs w:val="28"/>
        </w:rPr>
        <w:t xml:space="preserve"> Работал разнорабочим, охранником, служил командиром отделения в </w:t>
      </w:r>
      <w:hyperlink r:id="rId51" w:tooltip="ОМОН" w:history="1">
        <w:r w:rsidRPr="00C2673C">
          <w:rPr>
            <w:rFonts w:ascii="Arial" w:hAnsi="Arial" w:cs="Arial"/>
            <w:color w:val="000000"/>
            <w:sz w:val="28"/>
            <w:szCs w:val="28"/>
          </w:rPr>
          <w:t>ОМОНе</w:t>
        </w:r>
      </w:hyperlink>
      <w:r w:rsidRPr="00C2673C">
        <w:rPr>
          <w:rFonts w:ascii="Arial" w:hAnsi="Arial" w:cs="Arial"/>
          <w:color w:val="000000"/>
          <w:sz w:val="28"/>
          <w:szCs w:val="28"/>
        </w:rPr>
        <w:t xml:space="preserve">, принимал участие в </w:t>
      </w:r>
      <w:hyperlink r:id="rId52" w:tooltip="Чеченский конфликт" w:history="1">
        <w:r w:rsidRPr="00C2673C">
          <w:rPr>
            <w:rFonts w:ascii="Arial" w:hAnsi="Arial" w:cs="Arial"/>
            <w:color w:val="000000"/>
            <w:sz w:val="28"/>
            <w:szCs w:val="28"/>
          </w:rPr>
          <w:t>боевых действиях в Чечне</w:t>
        </w:r>
      </w:hyperlink>
      <w:r w:rsidRPr="00C2673C">
        <w:rPr>
          <w:rFonts w:ascii="Arial" w:hAnsi="Arial" w:cs="Arial"/>
          <w:color w:val="000000"/>
          <w:sz w:val="28"/>
          <w:szCs w:val="28"/>
        </w:rPr>
        <w:t xml:space="preserve"> в 1996 и 1999 годах.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C2673C">
        <w:rPr>
          <w:rFonts w:ascii="Arial" w:hAnsi="Arial" w:cs="Arial"/>
          <w:color w:val="000000"/>
          <w:sz w:val="28"/>
          <w:szCs w:val="28"/>
        </w:rPr>
        <w:t>В октябре 2014 года Прилепин вошёл в число ста людей года по данным журнала «</w:t>
      </w:r>
      <w:hyperlink r:id="rId53" w:tooltip="Русский репортёр" w:history="1">
        <w:r w:rsidRPr="00C2673C">
          <w:rPr>
            <w:rFonts w:ascii="Arial" w:hAnsi="Arial" w:cs="Arial"/>
            <w:color w:val="000000"/>
            <w:sz w:val="28"/>
            <w:szCs w:val="28"/>
          </w:rPr>
          <w:t>Русский репортёр</w:t>
        </w:r>
      </w:hyperlink>
      <w:r w:rsidRPr="00C2673C">
        <w:rPr>
          <w:rFonts w:ascii="Arial" w:hAnsi="Arial" w:cs="Arial"/>
          <w:color w:val="000000"/>
          <w:sz w:val="28"/>
          <w:szCs w:val="28"/>
        </w:rPr>
        <w:t>». В апреле 2015 года Захар Прилепин</w:t>
      </w:r>
      <w:r>
        <w:rPr>
          <w:rFonts w:ascii="Arial" w:hAnsi="Arial" w:cs="Arial"/>
          <w:color w:val="000000"/>
          <w:sz w:val="28"/>
          <w:szCs w:val="28"/>
        </w:rPr>
        <w:t xml:space="preserve"> на пятом месте</w:t>
      </w:r>
      <w:r w:rsidRPr="00C2673C">
        <w:rPr>
          <w:rFonts w:ascii="Arial" w:hAnsi="Arial" w:cs="Arial"/>
          <w:color w:val="000000"/>
          <w:sz w:val="28"/>
          <w:szCs w:val="28"/>
        </w:rPr>
        <w:t xml:space="preserve"> в списке самых перспективных политиков России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C2673C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C2673C">
        <w:rPr>
          <w:rFonts w:ascii="Arial" w:hAnsi="Arial" w:cs="Arial"/>
          <w:color w:val="000000"/>
          <w:sz w:val="28"/>
          <w:szCs w:val="28"/>
        </w:rPr>
        <w:t>Обладатель премий «Большая книга», «Национальный бестселлер», «СуперНацбест», «Ясная Поляна».</w:t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Pr="00C2673C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Pr="00133E5E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irc_mi" o:spid="_x0000_s1067" type="#_x0000_t75" alt="http://www.chitai-gorod.ru/upload/iblock/e25/e25f5f7c0b0b0e34a99314920ab6a111.jpg" href="http://www.google.ru/url?sa=i&amp;rct=j&amp;q=&amp;esrc=s&amp;source=images&amp;cd=&amp;cad=rja&amp;uact=8&amp;ved=0CAcQjRw&amp;url=http://www.chitai-gorod.ru/catalog/book/822872/&amp;ei=Fh-RVcX1McKpsAGyt7f4CQ&amp;bvm=bv.96783405,d.bGg&amp;psig=AFQjCNGlUjSHSP4GXY6iyXQqxLdxb38GsA&amp;ust=14356604335813" style="position:absolute;margin-left:-5.05pt;margin-top:3.3pt;width:101.15pt;height:159.55pt;z-index:251638784;visibility:visible" o:button="t">
            <v:fill o:detectmouseclick="t"/>
            <v:imagedata r:id="rId54" o:title=""/>
            <w10:wrap type="square"/>
          </v:shape>
        </w:pict>
      </w:r>
      <w:r w:rsidRPr="00133E5E">
        <w:rPr>
          <w:rFonts w:ascii="Arial" w:hAnsi="Arial" w:cs="Arial"/>
          <w:b/>
          <w:color w:val="000000"/>
          <w:sz w:val="28"/>
          <w:szCs w:val="28"/>
        </w:rPr>
        <w:t>Прилепин, Захар. Не чужая смута. Один день – один год</w:t>
      </w:r>
      <w:r w:rsidRPr="00133E5E">
        <w:rPr>
          <w:rFonts w:ascii="Arial" w:hAnsi="Arial" w:cs="Arial"/>
          <w:color w:val="000000"/>
          <w:sz w:val="28"/>
          <w:szCs w:val="28"/>
        </w:rPr>
        <w:t xml:space="preserve"> / Захар Прилепин. – М. : АСТ, 2015. – 666с.</w:t>
      </w:r>
    </w:p>
    <w:p w:rsidR="00311483" w:rsidRPr="00133E5E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133E5E">
        <w:rPr>
          <w:rFonts w:ascii="Arial" w:hAnsi="Arial" w:cs="Arial"/>
          <w:color w:val="000000"/>
          <w:sz w:val="28"/>
          <w:szCs w:val="28"/>
        </w:rPr>
        <w:t xml:space="preserve">Книга </w:t>
      </w:r>
      <w:r w:rsidRPr="00133E5E">
        <w:rPr>
          <w:rFonts w:ascii="Arial" w:hAnsi="Arial" w:cs="Arial"/>
          <w:color w:val="000000"/>
          <w:sz w:val="28"/>
          <w:szCs w:val="28"/>
          <w:lang w:eastAsia="ru-RU"/>
        </w:rPr>
        <w:t>публицистики посвящена украинско-русской трагедии 2014 года. Репортажи, хроника событий, путевые очерки из поездок по Новороссии тесно переплетены с размышлениями о русской истории, русской культуре и русском мире.</w:t>
      </w:r>
      <w:r w:rsidRPr="00133E5E">
        <w:rPr>
          <w:rFonts w:ascii="Arial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</w:t>
      </w:r>
      <w:r w:rsidRPr="00133E5E">
        <w:rPr>
          <w:rFonts w:ascii="Arial" w:hAnsi="Arial" w:cs="Arial"/>
          <w:color w:val="000000"/>
          <w:sz w:val="28"/>
          <w:szCs w:val="28"/>
          <w:lang w:eastAsia="ru-RU"/>
        </w:rPr>
        <w:t>«…С ноября 2013-го, с возникновения Евромайдана в Киеве я вёл записи чужой смуты, ставшей смутой своей, - не столько описывая события, сколько рассматривая свои ощущения, главным из которых было: «Это уже случалось с нами! Это не в первый раз!».</w:t>
      </w:r>
      <w:r w:rsidRPr="00133E5E">
        <w:rPr>
          <w:rFonts w:ascii="Arial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</w:t>
      </w:r>
      <w:r w:rsidRPr="00133E5E">
        <w:rPr>
          <w:rFonts w:ascii="Arial" w:hAnsi="Arial" w:cs="Arial"/>
          <w:color w:val="000000"/>
          <w:sz w:val="28"/>
          <w:szCs w:val="28"/>
          <w:lang w:eastAsia="ru-RU"/>
        </w:rPr>
        <w:t>Выяснилось, что самые разнообразные события из русской истории связаны с происходящим напрямую, даже если имели место сто или тысячу лет назад»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311483" w:rsidRPr="00581A57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Pr="009C20DC" w:rsidRDefault="00311483" w:rsidP="004C1460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C20DC">
        <w:rPr>
          <w:rFonts w:ascii="Arial" w:hAnsi="Arial" w:cs="Arial"/>
          <w:b/>
          <w:sz w:val="32"/>
          <w:szCs w:val="32"/>
        </w:rPr>
        <w:t>Мысли, собранные вместе</w:t>
      </w: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line id="_x0000_s1068" style="position:absolute;z-index:251663360" from="0,3.8pt" to="468pt,3.8pt"/>
        </w:pict>
      </w:r>
    </w:p>
    <w:p w:rsidR="00311483" w:rsidRPr="005E54CE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31" o:spid="_x0000_s1069" type="#_x0000_t75" style="position:absolute;margin-left:0;margin-top:3.8pt;width:160pt;height:114.8pt;z-index:251649024;visibility:visible">
            <v:imagedata r:id="rId55" o:title=""/>
            <w10:wrap type="square"/>
          </v:shape>
        </w:pict>
      </w:r>
      <w:r w:rsidRPr="005E54CE">
        <w:rPr>
          <w:rFonts w:ascii="Arial" w:hAnsi="Arial" w:cs="Arial"/>
          <w:b/>
          <w:color w:val="000000"/>
          <w:sz w:val="28"/>
          <w:szCs w:val="28"/>
        </w:rPr>
        <w:t xml:space="preserve">Татьяна Никитична Толстая </w:t>
      </w:r>
      <w:r w:rsidRPr="005E54CE">
        <w:rPr>
          <w:rFonts w:ascii="Arial" w:hAnsi="Arial" w:cs="Arial"/>
          <w:color w:val="000000"/>
          <w:sz w:val="28"/>
          <w:szCs w:val="28"/>
        </w:rPr>
        <w:t>(р. 1951, Ленинград)- российская писательница, публицист и телеведущая.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5E54CE">
        <w:rPr>
          <w:rFonts w:ascii="Arial" w:hAnsi="Arial" w:cs="Arial"/>
          <w:color w:val="000000"/>
          <w:sz w:val="28"/>
          <w:szCs w:val="28"/>
        </w:rPr>
        <w:t>Окончила Ленинградский университет, отделение классической филологии. В 1974 году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5E54CE">
        <w:rPr>
          <w:rFonts w:ascii="Arial" w:hAnsi="Arial" w:cs="Arial"/>
          <w:color w:val="000000"/>
          <w:sz w:val="28"/>
          <w:szCs w:val="28"/>
        </w:rPr>
        <w:t xml:space="preserve"> вслед за мужем, переезжает в Москву, где устраивается работать корректором в «Главной редакции восточной литературы». Проработав в издательстве до 1983 года, Татьяна Толстая в этом же году публикует свои первые литературные произведения и дебютирует, как литературный критик. </w:t>
      </w:r>
    </w:p>
    <w:p w:rsidR="00311483" w:rsidRPr="005E54CE" w:rsidRDefault="00311483" w:rsidP="004C1460">
      <w:pPr>
        <w:spacing w:after="0" w:line="240" w:lineRule="auto"/>
        <w:ind w:firstLine="284"/>
        <w:rPr>
          <w:rFonts w:ascii="Arial" w:hAnsi="Arial" w:cs="Arial"/>
          <w:b/>
          <w:color w:val="000000"/>
          <w:sz w:val="28"/>
          <w:szCs w:val="28"/>
        </w:rPr>
      </w:pPr>
      <w:r w:rsidRPr="005E54CE">
        <w:rPr>
          <w:rFonts w:ascii="Arial" w:hAnsi="Arial" w:cs="Arial"/>
          <w:color w:val="000000"/>
          <w:sz w:val="28"/>
          <w:szCs w:val="28"/>
        </w:rPr>
        <w:t>Наиболее известен роман писательницы — «Кысь», получивший премию «</w:t>
      </w:r>
      <w:hyperlink r:id="rId56" w:tooltip="Триумф (премия)" w:history="1">
        <w:r w:rsidRPr="005E54CE">
          <w:rPr>
            <w:rFonts w:ascii="Arial" w:hAnsi="Arial" w:cs="Arial"/>
            <w:color w:val="000000"/>
            <w:sz w:val="28"/>
            <w:szCs w:val="28"/>
          </w:rPr>
          <w:t>Триумф</w:t>
        </w:r>
      </w:hyperlink>
      <w:r w:rsidRPr="005E54CE">
        <w:rPr>
          <w:rFonts w:ascii="Arial" w:hAnsi="Arial" w:cs="Arial"/>
          <w:color w:val="000000"/>
          <w:sz w:val="28"/>
          <w:szCs w:val="28"/>
        </w:rPr>
        <w:t>».</w:t>
      </w:r>
    </w:p>
    <w:p w:rsidR="00311483" w:rsidRPr="005E54CE" w:rsidRDefault="00311483" w:rsidP="004C1460">
      <w:pPr>
        <w:spacing w:after="0" w:line="240" w:lineRule="auto"/>
        <w:ind w:firstLine="284"/>
        <w:rPr>
          <w:rFonts w:ascii="Arial" w:hAnsi="Arial" w:cs="Arial"/>
          <w:b/>
          <w:color w:val="000000"/>
          <w:sz w:val="28"/>
          <w:szCs w:val="28"/>
        </w:rPr>
      </w:pPr>
      <w:r w:rsidRPr="005E54CE">
        <w:rPr>
          <w:rFonts w:ascii="Arial" w:hAnsi="Arial" w:cs="Arial"/>
          <w:color w:val="000000"/>
          <w:sz w:val="28"/>
          <w:szCs w:val="28"/>
        </w:rPr>
        <w:t>Широкая популярность пришла к писательнице в 2002 году, когда она стала соведущей телевизионной программы «</w:t>
      </w:r>
      <w:hyperlink r:id="rId57" w:tooltip="Школа злословия (телепередача)" w:history="1">
        <w:r w:rsidRPr="005E54CE">
          <w:rPr>
            <w:rFonts w:ascii="Arial" w:hAnsi="Arial" w:cs="Arial"/>
            <w:color w:val="000000"/>
            <w:sz w:val="28"/>
            <w:szCs w:val="28"/>
          </w:rPr>
          <w:t>Школа злословия</w:t>
        </w:r>
      </w:hyperlink>
      <w:r w:rsidRPr="005E54CE">
        <w:rPr>
          <w:rFonts w:ascii="Arial" w:hAnsi="Arial" w:cs="Arial"/>
          <w:color w:val="000000"/>
          <w:sz w:val="28"/>
          <w:szCs w:val="28"/>
        </w:rPr>
        <w:t>». В 2011 году вошла в рейтинг «Сто самых влиятельных женщин России».</w:t>
      </w:r>
    </w:p>
    <w:p w:rsidR="00311483" w:rsidRPr="005E54CE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311483" w:rsidRPr="005E54CE" w:rsidRDefault="00311483" w:rsidP="004C1460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32" o:spid="_x0000_s1070" type="#_x0000_t75" alt="http://j.livelib.ru/boocover/1001261645/l/b014/Tatyana_Tolstaya__Devushka_v_tsvetu.jpg" style="position:absolute;margin-left:0;margin-top:2.25pt;width:102.85pt;height:161.25pt;z-index:251636736;visibility:visible">
            <v:imagedata r:id="rId7" o:title=""/>
            <w10:wrap type="square"/>
          </v:shape>
        </w:pict>
      </w:r>
      <w:r w:rsidRPr="005E54CE">
        <w:rPr>
          <w:rFonts w:ascii="Arial" w:hAnsi="Arial" w:cs="Arial"/>
          <w:b/>
          <w:color w:val="000000"/>
          <w:sz w:val="28"/>
          <w:szCs w:val="28"/>
        </w:rPr>
        <w:t xml:space="preserve">Толстая, Татьяна. Девушка в цвету </w:t>
      </w:r>
      <w:r w:rsidRPr="005E54CE">
        <w:rPr>
          <w:rFonts w:ascii="Arial" w:hAnsi="Arial" w:cs="Arial"/>
          <w:color w:val="000000"/>
          <w:sz w:val="28"/>
          <w:szCs w:val="28"/>
        </w:rPr>
        <w:t>/ Татьяна Толстая. – М. : АСТ, 2015. – 351с.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Новый сборник Татьяны Толстой продолжает серию книг «Легкие миры» и «Невидимая дева».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5E54CE">
        <w:rPr>
          <w:rFonts w:ascii="Arial" w:hAnsi="Arial" w:cs="Arial"/>
          <w:color w:val="000000"/>
          <w:sz w:val="28"/>
          <w:szCs w:val="28"/>
          <w:lang w:eastAsia="ru-RU"/>
        </w:rPr>
        <w:t xml:space="preserve">Это и короткие зарисовки, и воспоминания, и даже предисловия, написанные ею к книгам других именитых и известных авторов. В основном, это новые и публиковавшиеся ранее автобиографические материалы – о молодости и о семье, о жизни в Америке и путешествиях во Францию.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5E54CE">
        <w:rPr>
          <w:rFonts w:ascii="Arial" w:hAnsi="Arial" w:cs="Arial"/>
          <w:color w:val="000000"/>
          <w:sz w:val="28"/>
          <w:szCs w:val="28"/>
          <w:lang w:eastAsia="ru-RU"/>
        </w:rPr>
        <w:t>Татьяна Толстая рассказывает читателям о самом сокровенном, закамуфлировав его под описание чужих фильмов и чужих жизней.</w:t>
      </w: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Pr="005E54CE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Pr="005E54CE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Pr="005E54CE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Pr="005E54CE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Pr="005E54CE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</w:rPr>
      </w:pPr>
    </w:p>
    <w:p w:rsidR="00311483" w:rsidRPr="009C20DC" w:rsidRDefault="00311483" w:rsidP="009C20DC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C20DC">
        <w:rPr>
          <w:rFonts w:ascii="Arial" w:hAnsi="Arial" w:cs="Arial"/>
          <w:b/>
          <w:sz w:val="32"/>
          <w:szCs w:val="32"/>
        </w:rPr>
        <w:t>Тихая русская провинция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line id="_x0000_s1071" style="position:absolute;left:0;text-align:left;z-index:251664384" from="0,1.9pt" to="468pt,1.9pt"/>
        </w:pic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Рисунок 33" o:spid="_x0000_s1072" type="#_x0000_t75" alt="http://www.bookvoed.ru/images/upload/2011-04-13/img/1_salon_25.jpg" href="http://images.yandex.ru/yandsearch?text=%D1%83%D1%81%D1%82%D0%B8%D0%BD%D0%BE%D0%B2%D0%B0 %D1%82%D0%B0%D1%82%D1%8C%D1%8F%D0%BD%D0%B0 %D0%BF%D0%B8%D1%81%D0%B0%D1%82%D0%B5%D0%BB%D1%8C%D0%BD%D0%B8%D1%86%D0%B0&amp;pos=0&amp;rpt=simage&amp;uinfo=sw-1903-sh-985-fw-1678-fh-598-pd-1&amp;img_url=http://h2.img.mediacache.rugion.ru/_i/conference/1/86/3_/1_/863_1_1298974974.j" style="position:absolute;left:0;text-align:left;margin-left:.45pt;margin-top:1.4pt;width:109.15pt;height:141.75pt;z-index:251648000;visibility:visible" o:button="t">
            <v:fill o:detectmouseclick="t"/>
            <v:imagedata r:id="rId58" o:title="" cropbottom="29777f" cropleft="11565f" cropright="7710f"/>
            <w10:wrap type="square"/>
          </v:shape>
        </w:pict>
      </w:r>
      <w:r>
        <w:rPr>
          <w:rFonts w:ascii="Arial" w:hAnsi="Arial" w:cs="Arial"/>
          <w:b/>
          <w:sz w:val="28"/>
          <w:szCs w:val="28"/>
        </w:rPr>
        <w:t xml:space="preserve">Татьяна Витальевна </w:t>
      </w:r>
      <w:r w:rsidRPr="005A3C04">
        <w:rPr>
          <w:rFonts w:ascii="Arial" w:hAnsi="Arial" w:cs="Arial"/>
          <w:b/>
          <w:sz w:val="28"/>
          <w:szCs w:val="28"/>
        </w:rPr>
        <w:t xml:space="preserve">Устинова </w:t>
      </w:r>
      <w:r w:rsidRPr="005A3C04">
        <w:rPr>
          <w:rFonts w:ascii="Arial" w:hAnsi="Arial" w:cs="Arial"/>
          <w:sz w:val="28"/>
          <w:szCs w:val="28"/>
        </w:rPr>
        <w:t>(р. 1968, Москва) -</w:t>
      </w:r>
      <w:r>
        <w:rPr>
          <w:rFonts w:ascii="Arial" w:hAnsi="Arial" w:cs="Arial"/>
          <w:sz w:val="28"/>
          <w:szCs w:val="28"/>
        </w:rPr>
        <w:t xml:space="preserve"> </w:t>
      </w:r>
      <w:r w:rsidRPr="00B15624">
        <w:rPr>
          <w:rFonts w:ascii="Arial" w:hAnsi="Arial" w:cs="Arial"/>
          <w:sz w:val="28"/>
          <w:szCs w:val="28"/>
        </w:rPr>
        <w:t>российская писательница, работающая в детективном жанре.</w:t>
      </w:r>
    </w:p>
    <w:p w:rsidR="00311483" w:rsidRPr="00B15624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После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окончания </w:t>
      </w:r>
      <w:hyperlink r:id="rId59" w:tooltip="МФТИ" w:history="1">
        <w:r w:rsidRPr="00056F92">
          <w:rPr>
            <w:rFonts w:ascii="Arial" w:hAnsi="Arial" w:cs="Arial"/>
            <w:color w:val="000000"/>
            <w:sz w:val="28"/>
            <w:szCs w:val="28"/>
            <w:lang w:eastAsia="ru-RU"/>
          </w:rPr>
          <w:t>Московского физико-технического института</w:t>
        </w:r>
      </w:hyperlink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стала работать на телевидении. Позже была приглашена в </w:t>
      </w:r>
      <w:hyperlink r:id="rId60" w:tooltip="Управления Администрации Президента Российской Федерации" w:history="1">
        <w:r w:rsidRPr="00056F92">
          <w:rPr>
            <w:rFonts w:ascii="Arial" w:hAnsi="Arial" w:cs="Arial"/>
            <w:color w:val="000000"/>
            <w:sz w:val="28"/>
            <w:szCs w:val="28"/>
            <w:lang w:eastAsia="ru-RU"/>
          </w:rPr>
          <w:t>пресс-службу Президента России</w:t>
        </w:r>
      </w:hyperlink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056F92">
        <w:rPr>
          <w:rFonts w:ascii="Arial" w:hAnsi="Arial" w:cs="Arial"/>
          <w:color w:val="000000"/>
          <w:sz w:val="28"/>
          <w:szCs w:val="28"/>
        </w:rPr>
        <w:t xml:space="preserve">  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056F92">
        <w:rPr>
          <w:rFonts w:ascii="Arial" w:hAnsi="Arial" w:cs="Arial"/>
          <w:color w:val="000000"/>
          <w:sz w:val="28"/>
          <w:szCs w:val="28"/>
        </w:rPr>
        <w:t>зданный в 1999 году роман </w:t>
      </w:r>
      <w:hyperlink r:id="rId61" w:tgtFrame="_blank" w:history="1">
        <w:r w:rsidRPr="00056F92">
          <w:rPr>
            <w:rFonts w:ascii="Arial" w:hAnsi="Arial" w:cs="Arial"/>
            <w:color w:val="000000"/>
            <w:sz w:val="28"/>
            <w:szCs w:val="28"/>
          </w:rPr>
          <w:t>«Персональный ангел»</w:t>
        </w:r>
      </w:hyperlink>
      <w:r w:rsidRPr="00056F92">
        <w:rPr>
          <w:rFonts w:ascii="Arial" w:hAnsi="Arial" w:cs="Arial"/>
          <w:color w:val="000000"/>
          <w:sz w:val="28"/>
          <w:szCs w:val="28"/>
        </w:rPr>
        <w:t xml:space="preserve"> был положительно встречен читателями и критиками.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056F92">
        <w:rPr>
          <w:rFonts w:ascii="Arial" w:hAnsi="Arial" w:cs="Arial"/>
          <w:color w:val="000000"/>
          <w:sz w:val="28"/>
          <w:szCs w:val="28"/>
        </w:rPr>
        <w:t xml:space="preserve">Принимает участие в популярных телевизионных передачах «Час суда», «Жизнь как жизнь» и в радиопрограмме «Живой детектив» в качестве ведущей. </w:t>
      </w:r>
    </w:p>
    <w:p w:rsidR="00311483" w:rsidRPr="00B15624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056F92">
        <w:rPr>
          <w:rFonts w:ascii="Arial" w:hAnsi="Arial" w:cs="Arial"/>
          <w:color w:val="000000"/>
          <w:sz w:val="28"/>
          <w:szCs w:val="28"/>
        </w:rPr>
        <w:t xml:space="preserve">В качестве сценариста Татьяна Устинова удостоилась в 2004 году премии </w:t>
      </w:r>
      <w:r>
        <w:rPr>
          <w:rFonts w:ascii="Arial" w:hAnsi="Arial" w:cs="Arial"/>
          <w:color w:val="000000"/>
          <w:sz w:val="28"/>
          <w:szCs w:val="28"/>
        </w:rPr>
        <w:t>«</w:t>
      </w:r>
      <w:r w:rsidRPr="00056F92">
        <w:rPr>
          <w:rFonts w:ascii="Arial" w:hAnsi="Arial" w:cs="Arial"/>
          <w:color w:val="000000"/>
          <w:sz w:val="28"/>
          <w:szCs w:val="28"/>
        </w:rPr>
        <w:t>Тэфи</w:t>
      </w:r>
      <w:r>
        <w:rPr>
          <w:rFonts w:ascii="Arial" w:hAnsi="Arial" w:cs="Arial"/>
          <w:color w:val="000000"/>
          <w:sz w:val="28"/>
          <w:szCs w:val="28"/>
        </w:rPr>
        <w:t>»</w:t>
      </w:r>
      <w:r w:rsidRPr="00056F92">
        <w:rPr>
          <w:rFonts w:ascii="Arial" w:hAnsi="Arial" w:cs="Arial"/>
          <w:color w:val="000000"/>
          <w:sz w:val="28"/>
          <w:szCs w:val="28"/>
        </w:rPr>
        <w:t xml:space="preserve"> за свою дебютную работу – сценарий к телевизионному сериалу </w:t>
      </w:r>
      <w:hyperlink r:id="rId62" w:tgtFrame="_blank" w:history="1">
        <w:r w:rsidRPr="00056F92">
          <w:rPr>
            <w:rFonts w:ascii="Arial" w:hAnsi="Arial" w:cs="Arial"/>
            <w:color w:val="000000"/>
            <w:sz w:val="28"/>
            <w:szCs w:val="28"/>
          </w:rPr>
          <w:t>«Всегда говори «всегда»</w:t>
        </w:r>
      </w:hyperlink>
      <w:r w:rsidRPr="00056F92">
        <w:rPr>
          <w:rFonts w:ascii="Arial" w:hAnsi="Arial" w:cs="Arial"/>
          <w:color w:val="000000"/>
          <w:sz w:val="28"/>
          <w:szCs w:val="28"/>
        </w:rPr>
        <w:t>.</w:t>
      </w:r>
      <w:r w:rsidRPr="00056F92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</w:t>
      </w:r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В 2010 году за роман «На одном дыхании» автору была присуждена премия </w:t>
      </w:r>
      <w:hyperlink r:id="rId63" w:history="1">
        <w:r w:rsidRPr="00056F92">
          <w:rPr>
            <w:rFonts w:ascii="Arial" w:hAnsi="Arial" w:cs="Arial"/>
            <w:color w:val="000000"/>
            <w:sz w:val="28"/>
            <w:szCs w:val="28"/>
            <w:lang w:eastAsia="ru-RU"/>
          </w:rPr>
          <w:t>Электронная буква</w:t>
        </w:r>
      </w:hyperlink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 в номинации «Детектив года».</w:t>
      </w:r>
    </w:p>
    <w:p w:rsidR="00311483" w:rsidRPr="00056F92" w:rsidRDefault="00311483" w:rsidP="004C1460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Живёт в </w:t>
      </w:r>
      <w:hyperlink r:id="rId64" w:tooltip="Жуковский (город)" w:history="1">
        <w:r w:rsidRPr="00056F92">
          <w:rPr>
            <w:rFonts w:ascii="Arial" w:hAnsi="Arial" w:cs="Arial"/>
            <w:color w:val="000000"/>
            <w:sz w:val="28"/>
            <w:szCs w:val="28"/>
            <w:lang w:eastAsia="ru-RU"/>
          </w:rPr>
          <w:t>подмосковном Жуковском</w:t>
        </w:r>
      </w:hyperlink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Рисунок 34" o:spid="_x0000_s1073" type="#_x0000_t75" alt="Чудны дела твои, Господи!" style="position:absolute;margin-left:0;margin-top:4.3pt;width:101.45pt;height:161.25pt;z-index:251637760;visibility:visible">
            <v:imagedata r:id="rId65" o:title=""/>
            <w10:wrap type="square"/>
          </v:shape>
        </w:pict>
      </w:r>
      <w:r w:rsidRPr="00805C6B">
        <w:rPr>
          <w:rFonts w:ascii="Arial" w:hAnsi="Arial" w:cs="Arial"/>
          <w:b/>
          <w:sz w:val="28"/>
          <w:szCs w:val="28"/>
        </w:rPr>
        <w:t>Устинова, Татьяна. Чудны дела твои, Господи</w:t>
      </w:r>
      <w:r>
        <w:rPr>
          <w:rFonts w:ascii="Arial" w:hAnsi="Arial" w:cs="Arial"/>
          <w:sz w:val="28"/>
          <w:szCs w:val="28"/>
        </w:rPr>
        <w:t xml:space="preserve">! : роман / Татьяна Устинова. – М. : Эксмо, 2015. – 320с.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  <w:lang w:eastAsia="ru-RU"/>
        </w:rPr>
      </w:pPr>
      <w:r w:rsidRPr="00AB1C11">
        <w:rPr>
          <w:rFonts w:ascii="Arial" w:hAnsi="Arial" w:cs="Arial"/>
          <w:sz w:val="28"/>
          <w:szCs w:val="28"/>
          <w:lang w:eastAsia="ru-RU"/>
        </w:rPr>
        <w:t xml:space="preserve">Как только Андрей Ильич Боголюбов вступает в должность директора музея изобразительных искусств в Переславле, вокруг него начинают твориться воистину странные, «чудные» дела!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  <w:lang w:eastAsia="ru-RU"/>
        </w:rPr>
      </w:pPr>
      <w:r w:rsidRPr="00AB1C11">
        <w:rPr>
          <w:rFonts w:ascii="Arial" w:hAnsi="Arial" w:cs="Arial"/>
          <w:sz w:val="28"/>
          <w:szCs w:val="28"/>
          <w:lang w:eastAsia="ru-RU"/>
        </w:rPr>
        <w:t xml:space="preserve">Бывшая директриса внезапно умирает прямо на глазах Боголюбова! Ему угрожают и пакостят: прокалывают покрышки, подбрасывают омерзительные записки, подозревают в попытках закрыть музей, даже пытаются убить!.. </w:t>
      </w:r>
    </w:p>
    <w:p w:rsidR="00311483" w:rsidRPr="00AB1C11" w:rsidRDefault="00311483" w:rsidP="004C1460">
      <w:pPr>
        <w:spacing w:after="0" w:line="240" w:lineRule="auto"/>
        <w:ind w:firstLine="284"/>
        <w:rPr>
          <w:rFonts w:ascii="Arial" w:hAnsi="Arial" w:cs="Arial"/>
          <w:sz w:val="28"/>
          <w:szCs w:val="28"/>
          <w:lang w:eastAsia="ru-RU"/>
        </w:rPr>
      </w:pPr>
      <w:r w:rsidRPr="00AB1C11">
        <w:rPr>
          <w:rFonts w:ascii="Arial" w:hAnsi="Arial" w:cs="Arial"/>
          <w:sz w:val="28"/>
          <w:szCs w:val="28"/>
          <w:lang w:eastAsia="ru-RU"/>
        </w:rPr>
        <w:t>Скоро становится очевидно: здесь, в его музее, происходит нечто необъяснимое, грандиозное и темное. Боголюбову всерьез приходится взяться за расследование. И разобраться в своих чувствах к бывшей жене, которая неожиданно и совсем некстати появляется на пороге его нового дома, – воистину, чудны дела твои, Господи!</w:t>
      </w:r>
    </w:p>
    <w:p w:rsidR="00311483" w:rsidRDefault="00311483" w:rsidP="004C1460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AB1C11">
        <w:rPr>
          <w:rFonts w:ascii="Arial" w:hAnsi="Arial" w:cs="Arial"/>
          <w:sz w:val="28"/>
          <w:szCs w:val="28"/>
          <w:lang w:eastAsia="ru-RU"/>
        </w:rPr>
        <w:t xml:space="preserve">…Он все поймет, обретет новых друзей и старую любовь… </w:t>
      </w:r>
    </w:p>
    <w:p w:rsidR="00311483" w:rsidRPr="00AB1C11" w:rsidRDefault="00311483" w:rsidP="004C1460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AB1C11">
        <w:rPr>
          <w:rFonts w:ascii="Arial" w:hAnsi="Arial" w:cs="Arial"/>
          <w:sz w:val="28"/>
          <w:szCs w:val="28"/>
          <w:lang w:eastAsia="ru-RU"/>
        </w:rPr>
        <w:t>Он заживет полной жизнью – в конце концов, самая интересная и насыщенная жизнь происходит как раз в тихой русской провинции!..</w:t>
      </w:r>
    </w:p>
    <w:p w:rsidR="00311483" w:rsidRPr="00AB1C11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11483" w:rsidRPr="009C20DC" w:rsidRDefault="00311483" w:rsidP="004C1460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C20DC">
        <w:rPr>
          <w:rFonts w:ascii="Arial" w:hAnsi="Arial" w:cs="Arial"/>
          <w:b/>
          <w:sz w:val="32"/>
          <w:szCs w:val="32"/>
        </w:rPr>
        <w:t>Любовь и нежность в аду</w:t>
      </w:r>
    </w:p>
    <w:p w:rsidR="00311483" w:rsidRPr="000E632E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line id="_x0000_s1074" style="position:absolute;z-index:251665408" from="0,1.9pt" to="468pt,1.9pt"/>
        </w:pic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35" o:spid="_x0000_s1075" type="#_x0000_t75" alt="http://img1.liveinternet.ru/images/attach/c/7/98/338/98338959_portret2010.jpg" style="position:absolute;left:0;text-align:left;margin-left:0;margin-top:3.8pt;width:112.5pt;height:170.9pt;z-index:251642880;visibility:visible">
            <v:imagedata r:id="rId66" o:title=""/>
            <w10:wrap type="square"/>
          </v:shape>
        </w:pict>
      </w:r>
      <w:r w:rsidRPr="008B7965">
        <w:rPr>
          <w:rFonts w:ascii="Arial" w:hAnsi="Arial" w:cs="Arial"/>
          <w:b/>
          <w:color w:val="000000"/>
          <w:sz w:val="28"/>
          <w:szCs w:val="28"/>
        </w:rPr>
        <w:t>Гузель Шамилевна Яхина</w:t>
      </w:r>
      <w:r w:rsidRPr="008B7965">
        <w:rPr>
          <w:rFonts w:ascii="Arial" w:hAnsi="Arial" w:cs="Arial"/>
          <w:color w:val="000000"/>
          <w:sz w:val="28"/>
          <w:szCs w:val="28"/>
        </w:rPr>
        <w:t xml:space="preserve"> (р. 1977,Казань)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8B7965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311483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О</w:t>
      </w:r>
      <w:r w:rsidRPr="008B7965">
        <w:rPr>
          <w:rFonts w:ascii="Arial" w:hAnsi="Arial" w:cs="Arial"/>
          <w:color w:val="000000"/>
          <w:sz w:val="28"/>
          <w:szCs w:val="28"/>
        </w:rPr>
        <w:t>кончила Казанский государственный педагогический институт, факультет иностранных языков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8B7965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311483" w:rsidRPr="008B7965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Р</w:t>
      </w:r>
      <w:r w:rsidRPr="008B7965">
        <w:rPr>
          <w:rFonts w:ascii="Arial" w:hAnsi="Arial" w:cs="Arial"/>
          <w:color w:val="000000"/>
          <w:sz w:val="28"/>
          <w:szCs w:val="28"/>
        </w:rPr>
        <w:t>аботала в сфере рекламы. В настоящее время — студентка Московской школы кино. Публиковалась в журналах «Нева», «Сибирские огни», «Октябрь».</w:t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Pr="008B7965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36" o:spid="_x0000_s1076" type="#_x0000_t75" alt="http://i.livelib.ru/boocover/1001173596/l/e231/Guzel_Yahina__Zulejha_otkryvaet_glaza.jpg" style="position:absolute;margin-left:0;margin-top:15.3pt;width:111.65pt;height:173.45pt;z-index:251634688;visibility:visible">
            <v:imagedata r:id="rId6" o:title=""/>
            <w10:wrap type="square"/>
          </v:shape>
        </w:pict>
      </w:r>
    </w:p>
    <w:p w:rsidR="00311483" w:rsidRPr="008B7965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8B7965">
        <w:rPr>
          <w:rFonts w:ascii="Arial" w:hAnsi="Arial" w:cs="Arial"/>
          <w:b/>
          <w:color w:val="000000"/>
          <w:sz w:val="28"/>
          <w:szCs w:val="28"/>
        </w:rPr>
        <w:t>Яхина, Гузель Шамилевна. Зулейха открывает глаза</w:t>
      </w:r>
      <w:r w:rsidRPr="008B7965">
        <w:rPr>
          <w:rFonts w:ascii="Arial" w:hAnsi="Arial" w:cs="Arial"/>
          <w:color w:val="000000"/>
          <w:sz w:val="28"/>
          <w:szCs w:val="28"/>
        </w:rPr>
        <w:t xml:space="preserve"> : роман / Гузель Яхина. – М. : АСТ, 2015. – 509с.- (Проза: женский род).</w:t>
      </w:r>
    </w:p>
    <w:p w:rsidR="00311483" w:rsidRPr="008B7965" w:rsidRDefault="00311483" w:rsidP="004C1460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8B7965">
        <w:rPr>
          <w:rFonts w:ascii="Arial" w:hAnsi="Arial" w:cs="Arial"/>
          <w:color w:val="000000"/>
          <w:sz w:val="28"/>
          <w:szCs w:val="28"/>
        </w:rPr>
        <w:t>Роман начинается зимой 1930 года в глухой татарской деревне. Крестьянку Зулейху вместе с сотнями других переселенцев отправляют в вагоне-теплушке по извечному каторжному маршруту в Сибирь.</w:t>
      </w:r>
      <w:r w:rsidRPr="008B7965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8B7965">
        <w:rPr>
          <w:rFonts w:ascii="Arial" w:hAnsi="Arial" w:cs="Arial"/>
          <w:color w:val="000000"/>
          <w:sz w:val="28"/>
          <w:szCs w:val="28"/>
        </w:rPr>
        <w:t>Дремучие крестьяне и ленинградские интеллигенты, деклассированный элемент и уголовники, мусульмане и христиане, язычники и атеисты, русские, татары, немцы, чуваши — все встретятся на берегах Ангары, ежедневно отстаивая у тайги и безжалостного государства свое право на жизнь.</w:t>
      </w:r>
      <w:r w:rsidRPr="008B7965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8B7965">
        <w:rPr>
          <w:rFonts w:ascii="Arial" w:hAnsi="Arial" w:cs="Arial"/>
          <w:color w:val="000000"/>
          <w:sz w:val="28"/>
          <w:szCs w:val="28"/>
        </w:rPr>
        <w:t>Всем раскулаченным и переселенным посвящается.</w:t>
      </w:r>
      <w:r w:rsidRPr="008B7965">
        <w:rPr>
          <w:rFonts w:ascii="Arial" w:hAnsi="Arial" w:cs="Arial"/>
          <w:color w:val="000000"/>
          <w:sz w:val="28"/>
          <w:szCs w:val="28"/>
        </w:rPr>
        <w:br/>
      </w:r>
      <w:r w:rsidRPr="008B7965">
        <w:rPr>
          <w:rFonts w:ascii="Arial" w:hAnsi="Arial" w:cs="Arial"/>
          <w:color w:val="000000"/>
          <w:sz w:val="28"/>
          <w:szCs w:val="28"/>
        </w:rPr>
        <w:br/>
        <w:t>Шорт-лист премии «Большая книга» 2015</w:t>
      </w:r>
    </w:p>
    <w:p w:rsidR="00311483" w:rsidRPr="008B7965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8B7965">
        <w:rPr>
          <w:rFonts w:ascii="Arial" w:hAnsi="Arial" w:cs="Arial"/>
          <w:color w:val="000000"/>
          <w:sz w:val="28"/>
          <w:szCs w:val="28"/>
        </w:rPr>
        <w:t>Лонг-лист «Ясная Поляна» 2015</w:t>
      </w:r>
    </w:p>
    <w:p w:rsidR="00311483" w:rsidRPr="008B7965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8B7965">
        <w:rPr>
          <w:rFonts w:ascii="Arial" w:hAnsi="Arial" w:cs="Arial"/>
          <w:color w:val="000000"/>
          <w:sz w:val="28"/>
          <w:szCs w:val="28"/>
        </w:rPr>
        <w:t>Лонг-лист «Русский Букер» 2015</w:t>
      </w: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4C1460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A77021">
      <w:pPr>
        <w:spacing w:after="0" w:line="343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pict>
          <v:group id="_x0000_s1077" style="position:absolute;margin-left:287.6pt;margin-top:0;width:182.45pt;height:670.1pt;z-index:251655168" coordorigin="7453,1134" coordsize="3649,13402">
            <v:shape id="Рисунок 37" o:spid="_x0000_s1078" type="#_x0000_t75" alt="http://j.livelib.ru/boocover/1000579370/l/b7d0/Sesiliya_Ahern__Sto_imen.jpg" style="position:absolute;left:7595;top:1134;width:1666;height:2539;visibility:visible">
              <v:imagedata r:id="rId12" o:title=""/>
            </v:shape>
            <v:shape id="Рисунок 38" o:spid="_x0000_s1079" type="#_x0000_t75" alt="http://i.livelib.ru/boocover/1001128592/l/2f42/Entoni_Dorr__Ves_nevidimyj_nam_svet.jpg" style="position:absolute;left:9441;top:1134;width:1525;height:2568;visibility:visible">
              <v:imagedata r:id="rId13" o:title=""/>
            </v:shape>
            <v:shape id="Рисунок 40" o:spid="_x0000_s1080" type="#_x0000_t75" alt="http://j.livelib.ru/boocover/1001207427/l/d29b/Penelopa_Lajvli__Zharkij_sezon.jpg" style="position:absolute;left:7453;top:3834;width:1808;height:2579;visibility:visible">
              <v:imagedata r:id="rId9" o:title=""/>
            </v:shape>
            <v:shape id="_x0000_s1081" type="#_x0000_t75" alt="http://bestlib.net/wp-content/uploads/2015/05/Avatar-sudby-600x959.jpg" href="http://www.google.ru/url?sa=i&amp;rct=j&amp;q=&amp;esrc=s&amp;source=images&amp;cd=&amp;cad=rja&amp;uact=8&amp;ved=0CAcQjRw&amp;url=http://bestlib.net/readbook/avatar-sudby-anna-i-sergejj-litvinovy/&amp;ei=fyaSVbeQIIG0sgGymI7IBA&amp;bvm=bv.96783405,d.bGg&amp;psig=AFQjCNEMYm45gxoCdi-s_MdLNqeRKI1NZw&amp;ust=14357278662963" style="position:absolute;left:9441;top:3834;width:1598;height:2562;visibility:visible" o:button="t">
              <v:fill o:detectmouseclick="t"/>
              <v:imagedata r:id="rId10" o:title=""/>
            </v:shape>
            <v:shape id="Рисунок 42" o:spid="_x0000_s1082" type="#_x0000_t75" alt="Татьяна Москвина - Жизнь советской девушки. Биороман" href="http://www.livelib.ru/book/10010330" style="position:absolute;left:7461;top:6534;width:1808;height:2579;visibility:visible" o:button="t">
              <v:fill o:detectmouseclick="t"/>
              <v:imagedata r:id="rId11" o:title=""/>
            </v:shape>
            <v:shape id="Рисунок 41" o:spid="_x0000_s1083" type="#_x0000_t75" alt="В плену Левиафана" style="position:absolute;left:9441;top:6534;width:1655;height:2556;visibility:visible">
              <v:imagedata r:id="rId14" o:title=""/>
            </v:shape>
            <v:shape id="_x0000_s1084" type="#_x0000_t75" alt="http://www.chitai-gorod.ru/upload/iblock/e25/e25f5f7c0b0b0e34a99314920ab6a111.jpg" href="http://www.google.ru/url?sa=i&amp;rct=j&amp;q=&amp;esrc=s&amp;source=images&amp;cd=&amp;cad=rja&amp;uact=8&amp;ved=0CAcQjRw&amp;url=http://www.chitai-gorod.ru/catalog/book/822872/&amp;ei=Fh-RVcX1McKpsAGyt7f4CQ&amp;bvm=bv.96783405,d.bGg&amp;psig=AFQjCNGlUjSHSP4GXY6iyXQqxLdxb38GsA&amp;ust=14356604335813" style="position:absolute;left:7641;top:9234;width:1627;height:2568;visibility:visible" o:button="t">
              <v:fill o:detectmouseclick="t"/>
              <v:imagedata r:id="rId5" o:title=""/>
            </v:shape>
            <v:shape id="Рисунок 44" o:spid="_x0000_s1085" type="#_x0000_t75" alt="http://j.livelib.ru/boocover/1001261645/l/b014/Tatyana_Tolstaya__Devushka_v_tsvetu.jpg" style="position:absolute;left:9441;top:9234;width:1661;height:2602;visibility:visible">
              <v:imagedata r:id="rId7" o:title=""/>
            </v:shape>
            <v:shape id="Рисунок 45" o:spid="_x0000_s1086" type="#_x0000_t75" alt="Чудны дела твои, Господи!" style="position:absolute;left:7623;top:11934;width:1638;height:2602;visibility:visible">
              <v:imagedata r:id="rId8" o:title=""/>
            </v:shape>
            <v:shape id="Рисунок 46" o:spid="_x0000_s1087" type="#_x0000_t75" alt="http://i.livelib.ru/boocover/1001173596/l/e231/Guzel_Yahina__Zulejha_otkryvaet_glaza.jpg" style="position:absolute;left:9441;top:11934;width:1649;height:2562;visibility:visible">
              <v:imagedata r:id="rId6" o:title=""/>
            </v:shape>
          </v:group>
        </w:pict>
      </w:r>
      <w:r>
        <w:rPr>
          <w:rFonts w:ascii="Arial" w:hAnsi="Arial" w:cs="Arial"/>
          <w:color w:val="000000"/>
          <w:sz w:val="28"/>
          <w:szCs w:val="28"/>
        </w:rPr>
        <w:t>1. Сесилия Ахерн</w:t>
      </w:r>
    </w:p>
    <w:p w:rsidR="00311483" w:rsidRDefault="00311483" w:rsidP="00A77021">
      <w:pPr>
        <w:spacing w:after="0" w:line="343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Сто имен</w:t>
      </w:r>
    </w:p>
    <w:p w:rsidR="00311483" w:rsidRDefault="00311483" w:rsidP="00A77021">
      <w:pPr>
        <w:spacing w:after="0" w:line="343" w:lineRule="auto"/>
        <w:rPr>
          <w:rFonts w:ascii="Arial" w:hAnsi="Arial" w:cs="Arial"/>
          <w:color w:val="000000"/>
          <w:sz w:val="28"/>
          <w:szCs w:val="28"/>
        </w:rPr>
      </w:pPr>
    </w:p>
    <w:p w:rsidR="00311483" w:rsidRDefault="00311483" w:rsidP="00A77021">
      <w:pPr>
        <w:spacing w:after="0" w:line="343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2. Энтони Дорр</w:t>
      </w:r>
    </w:p>
    <w:p w:rsidR="00311483" w:rsidRDefault="00311483" w:rsidP="00A77021">
      <w:pPr>
        <w:spacing w:after="0" w:line="343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Весь невидимый нам свет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Пенелопа Лайвли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Жаркий сезон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Анна и Сергей Литвиновы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Аватар судьбы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Татьяна Москвина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Жизнь советской девушки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Виктория Платова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В плену Левиафана</w:t>
      </w:r>
    </w:p>
    <w:p w:rsidR="00311483" w:rsidRPr="003B6547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Захар Прилепин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Не чужая смута</w:t>
      </w:r>
    </w:p>
    <w:p w:rsidR="00311483" w:rsidRDefault="00311483" w:rsidP="00A77021">
      <w:pPr>
        <w:tabs>
          <w:tab w:val="left" w:pos="5300"/>
        </w:tabs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 Татьяна Толстая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Девушка в цвету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9. Татьяна Устинова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Чудны дела твои, Господи!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 Гузель Яхина</w:t>
      </w:r>
    </w:p>
    <w:p w:rsidR="00311483" w:rsidRDefault="00311483" w:rsidP="00A77021">
      <w:pPr>
        <w:spacing w:after="0" w:line="343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Зулейха открывает глаза</w:t>
      </w:r>
    </w:p>
    <w:p w:rsidR="00311483" w:rsidRPr="003B6547" w:rsidRDefault="00311483" w:rsidP="004C146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1483" w:rsidRDefault="00311483" w:rsidP="004C1460">
      <w:pPr>
        <w:tabs>
          <w:tab w:val="left" w:pos="408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11483" w:rsidRDefault="00311483" w:rsidP="004C1460">
      <w:pPr>
        <w:tabs>
          <w:tab w:val="left" w:pos="408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line id="_x0000_s1088" style="position:absolute;z-index:251684864" from="-18pt,20.6pt" to="477pt,20.6pt"/>
        </w:pict>
      </w:r>
      <w:r>
        <w:rPr>
          <w:noProof/>
          <w:lang w:eastAsia="ru-RU"/>
        </w:rPr>
        <w:pict>
          <v:shape id="_x0000_s1089" type="#_x0000_t202" style="position:absolute;margin-left:-27pt;margin-top:20.6pt;width:7in;height:36pt;z-index:251683840" strokecolor="white">
            <v:textbox>
              <w:txbxContent>
                <w:p w:rsidR="00311483" w:rsidRPr="003B79BB" w:rsidRDefault="00311483" w:rsidP="003B79BB">
                  <w:pPr>
                    <w:spacing w:after="0" w:line="192" w:lineRule="auto"/>
                    <w:rPr>
                      <w:sz w:val="20"/>
                      <w:szCs w:val="20"/>
                    </w:rPr>
                  </w:pPr>
                  <w:r w:rsidRPr="003B79BB">
                    <w:rPr>
                      <w:sz w:val="20"/>
                      <w:szCs w:val="20"/>
                    </w:rPr>
                    <w:t>Сост. Н.Г. Хохрина, комп. верстка О.В. Шак, МБУК «Горнозаводская центральная межпоселенческая библиотека», г. Горнозаводск, ул. Свердлова, 59, 2015 г.</w:t>
                  </w:r>
                </w:p>
                <w:p w:rsidR="00311483" w:rsidRDefault="00311483"/>
              </w:txbxContent>
            </v:textbox>
          </v:shape>
        </w:pict>
      </w:r>
    </w:p>
    <w:p w:rsidR="00311483" w:rsidRDefault="00311483" w:rsidP="00C23369">
      <w:pPr>
        <w:tabs>
          <w:tab w:val="left" w:pos="4080"/>
        </w:tabs>
        <w:rPr>
          <w:rFonts w:ascii="Arial" w:hAnsi="Arial" w:cs="Arial"/>
          <w:sz w:val="28"/>
          <w:szCs w:val="28"/>
        </w:rPr>
      </w:pPr>
    </w:p>
    <w:p w:rsidR="00311483" w:rsidRDefault="00311483">
      <w:bookmarkStart w:id="0" w:name="_GoBack"/>
      <w:bookmarkEnd w:id="0"/>
    </w:p>
    <w:p w:rsidR="00311483" w:rsidRDefault="00311483"/>
    <w:p w:rsidR="00311483" w:rsidRDefault="00311483"/>
    <w:p w:rsidR="00311483" w:rsidRDefault="00311483"/>
    <w:p w:rsidR="00311483" w:rsidRDefault="00311483"/>
    <w:p w:rsidR="00311483" w:rsidRDefault="00311483"/>
    <w:p w:rsidR="00311483" w:rsidRDefault="00311483"/>
    <w:p w:rsidR="00311483" w:rsidRDefault="00311483"/>
    <w:p w:rsidR="00311483" w:rsidRDefault="00311483"/>
    <w:p w:rsidR="00311483" w:rsidRDefault="00311483"/>
    <w:p w:rsidR="00311483" w:rsidRDefault="00311483"/>
    <w:p w:rsidR="00311483" w:rsidRDefault="00311483"/>
    <w:p w:rsidR="00311483" w:rsidRDefault="00311483"/>
    <w:p w:rsidR="00311483" w:rsidRDefault="00311483"/>
    <w:p w:rsidR="00311483" w:rsidRPr="003B79BB" w:rsidRDefault="00311483">
      <w:pPr>
        <w:rPr>
          <w:sz w:val="28"/>
          <w:szCs w:val="28"/>
        </w:rPr>
      </w:pPr>
    </w:p>
    <w:sectPr w:rsidR="00311483" w:rsidRPr="003B79BB" w:rsidSect="00CA7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3369"/>
    <w:rsid w:val="00027716"/>
    <w:rsid w:val="0005431A"/>
    <w:rsid w:val="00056F92"/>
    <w:rsid w:val="000A312E"/>
    <w:rsid w:val="000B044B"/>
    <w:rsid w:val="000E632E"/>
    <w:rsid w:val="00133E5E"/>
    <w:rsid w:val="00142FEC"/>
    <w:rsid w:val="0025783A"/>
    <w:rsid w:val="00276CA0"/>
    <w:rsid w:val="002C7F34"/>
    <w:rsid w:val="00311483"/>
    <w:rsid w:val="00356343"/>
    <w:rsid w:val="003B6547"/>
    <w:rsid w:val="003B79BB"/>
    <w:rsid w:val="00496567"/>
    <w:rsid w:val="004C1460"/>
    <w:rsid w:val="004C3A7E"/>
    <w:rsid w:val="005347D9"/>
    <w:rsid w:val="00581A57"/>
    <w:rsid w:val="005862A5"/>
    <w:rsid w:val="00593A32"/>
    <w:rsid w:val="005A3C04"/>
    <w:rsid w:val="005E54CE"/>
    <w:rsid w:val="005F285F"/>
    <w:rsid w:val="006012D5"/>
    <w:rsid w:val="00612084"/>
    <w:rsid w:val="006376AE"/>
    <w:rsid w:val="006C6F04"/>
    <w:rsid w:val="00711575"/>
    <w:rsid w:val="0073740B"/>
    <w:rsid w:val="007D2A2F"/>
    <w:rsid w:val="00805C6B"/>
    <w:rsid w:val="008734DB"/>
    <w:rsid w:val="008B7965"/>
    <w:rsid w:val="00906D5C"/>
    <w:rsid w:val="00936189"/>
    <w:rsid w:val="00943231"/>
    <w:rsid w:val="009C20DC"/>
    <w:rsid w:val="009E68AE"/>
    <w:rsid w:val="00A25F9D"/>
    <w:rsid w:val="00A77021"/>
    <w:rsid w:val="00AB1C11"/>
    <w:rsid w:val="00AC3294"/>
    <w:rsid w:val="00AD1AB7"/>
    <w:rsid w:val="00B00933"/>
    <w:rsid w:val="00B15624"/>
    <w:rsid w:val="00B632F9"/>
    <w:rsid w:val="00B76515"/>
    <w:rsid w:val="00BC1C18"/>
    <w:rsid w:val="00BD7FD6"/>
    <w:rsid w:val="00BF1B4A"/>
    <w:rsid w:val="00C06084"/>
    <w:rsid w:val="00C10B63"/>
    <w:rsid w:val="00C23369"/>
    <w:rsid w:val="00C247E2"/>
    <w:rsid w:val="00C2673C"/>
    <w:rsid w:val="00C31B0C"/>
    <w:rsid w:val="00C4069E"/>
    <w:rsid w:val="00C656EA"/>
    <w:rsid w:val="00CA7318"/>
    <w:rsid w:val="00CF6CAD"/>
    <w:rsid w:val="00D57EE5"/>
    <w:rsid w:val="00D85952"/>
    <w:rsid w:val="00E60612"/>
    <w:rsid w:val="00EF2CB7"/>
    <w:rsid w:val="00FC35E1"/>
    <w:rsid w:val="00FE2F7E"/>
    <w:rsid w:val="00FF1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36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23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hyperlink" Target="https://ru.wikipedia.org/wiki/%D0%91%D0%BE%D0%B9%D1%81%D0%B5_(%D0%B3%D0%BE%D1%80%D0%BE%D0%B4)" TargetMode="External"/><Relationship Id="rId39" Type="http://schemas.openxmlformats.org/officeDocument/2006/relationships/hyperlink" Target="https://ru.wikipedia.org/wiki/%D0%A3%D0%A1%D0%A1%D0%A0" TargetMode="External"/><Relationship Id="rId21" Type="http://schemas.openxmlformats.org/officeDocument/2006/relationships/hyperlink" Target="https://en.wikipedia.org/wiki/Bowling_Green_State_University" TargetMode="External"/><Relationship Id="rId34" Type="http://schemas.openxmlformats.org/officeDocument/2006/relationships/hyperlink" Target="https://ru.wikipedia.org/w/index.php?title=%D0%A2%D0%B5%D0%B0%D1%82%D1%80%D0%BE%D0%B2%D0%B5%D0%B4%D1%87%D0%B5%D1%81%D0%BA%D0%B8%D0%B9_%D1%84%D0%B0%D0%BA%D1%83%D0%BB%D1%8C%D1%82%D0%B5%D1%82_(%D0%A1%D0%9F%D0%B1%D0%93%D0%90%D0%A2%D0%98)&amp;action=edit&amp;redlink=1" TargetMode="External"/><Relationship Id="rId42" Type="http://schemas.openxmlformats.org/officeDocument/2006/relationships/hyperlink" Target="https://ru.wikipedia.org/wiki/%D0%92%D0%93%D0%98%D0%9A" TargetMode="External"/><Relationship Id="rId47" Type="http://schemas.openxmlformats.org/officeDocument/2006/relationships/hyperlink" Target="https://ru.wikipedia.org/w/index.php?title=%D0%98%D0%BB%D1%8C%D0%B8%D0%BD%D0%BA%D0%B0_(%D0%A1%D0%BA%D0%BE%D0%BF%D0%B8%D0%BD%D1%81%D0%BA%D0%B8%D0%B9_%D1%80%D0%B0%D0%B9%D0%BE%D0%BD)&amp;action=edit&amp;redlink=1" TargetMode="External"/><Relationship Id="rId50" Type="http://schemas.openxmlformats.org/officeDocument/2006/relationships/hyperlink" Target="https://ru.wikipedia.org/wiki/%D0%9D%D0%B8%D0%B6%D0%B5%D0%B3%D0%BE%D1%80%D0%BE%D0%B4%D1%81%D0%BA%D0%B8%D0%B9_%D0%B3%D0%BE%D1%81%D1%83%D0%B4%D0%B0%D1%80%D1%81%D1%82%D0%B2%D0%B5%D0%BD%D0%BD%D1%8B%D0%B9_%D1%83%D0%BD%D0%B8%D0%B2%D0%B5%D1%80%D1%81%D0%B8%D1%82%D0%B5%D1%82" TargetMode="External"/><Relationship Id="rId55" Type="http://schemas.openxmlformats.org/officeDocument/2006/relationships/image" Target="media/image23.jpeg"/><Relationship Id="rId63" Type="http://schemas.openxmlformats.org/officeDocument/2006/relationships/hyperlink" Target="http://&#1101;&#1083;&#1077;&#1082;&#1090;&#1088;&#1086;&#1085;&#1085;&#1072;&#1103;-&#1073;&#1091;&#1082;&#1074;&#1072;.&#1088;&#1092;/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://prochtenie.ru/reviews/28123" TargetMode="External"/><Relationship Id="rId29" Type="http://schemas.openxmlformats.org/officeDocument/2006/relationships/hyperlink" Target="https://en.wikipedia.org/wiki/Carnegie_Medal_(literary_award)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ru.wikipedia.org/wiki/%D0%A0%D0%BE%D0%BC%D0%B0%D0%BD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hyperlink" Target="https://ru.wikipedia.org/wiki/%D0%9F%D1%81%D0%B5%D0%B2%D0%B4%D0%BE%D0%BD%D0%B8%D0%BC" TargetMode="External"/><Relationship Id="rId45" Type="http://schemas.openxmlformats.org/officeDocument/2006/relationships/image" Target="media/image20.jpeg"/><Relationship Id="rId53" Type="http://schemas.openxmlformats.org/officeDocument/2006/relationships/hyperlink" Target="https://ru.wikipedia.org/wiki/%D0%A0%D1%83%D1%81%D1%81%D0%BA%D0%B8%D0%B9_%D1%80%D0%B5%D0%BF%D0%BE%D1%80%D1%82%D1%91%D1%80" TargetMode="External"/><Relationship Id="rId58" Type="http://schemas.openxmlformats.org/officeDocument/2006/relationships/image" Target="media/image24.jpeg"/><Relationship Id="rId66" Type="http://schemas.openxmlformats.org/officeDocument/2006/relationships/image" Target="media/image26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ru.wikipedia.org/wiki/%D0%9F%D1%83%D0%BB%D0%B8%D1%82%D1%86%D0%B5%D1%80%D0%BE%D0%B2%D1%81%D0%BA%D0%B0%D1%8F_%D0%BF%D1%80%D0%B5%D0%BC%D0%B8%D1%8F_%D0%B7%D0%B0_%D1%85%D1%83%D0%B4%D0%BE%D0%B6%D0%B5%D1%81%D1%82%D0%B2%D0%B5%D0%BD%D0%BD%D1%83%D1%8E_%D0%BA%D0%BD%D0%B8%D0%B3%D1%83" TargetMode="External"/><Relationship Id="rId28" Type="http://schemas.openxmlformats.org/officeDocument/2006/relationships/hyperlink" Target="https://ru.wikipedia.org/wiki/%D0%91%D1%83%D0%BA%D0%B5%D1%80%D0%BE%D0%B2%D1%81%D0%BA%D0%B0%D1%8F_%D0%BF%D1%80%D0%B5%D0%BC%D0%B8%D1%8F" TargetMode="External"/><Relationship Id="rId36" Type="http://schemas.openxmlformats.org/officeDocument/2006/relationships/hyperlink" Target="https://ru.wikipedia.org/wiki/%D0%A0%D0%B0%D0%B4%D0%B8%D0%BE_%D0%A0%D0%BE%D1%81%D1%81%D0%B8%D0%B8_%E2%80%94_%D0%9A%D1%83%D0%BB%D1%8C%D1%82%D1%83%D1%80%D0%B0" TargetMode="External"/><Relationship Id="rId49" Type="http://schemas.openxmlformats.org/officeDocument/2006/relationships/hyperlink" Target="https://ru.wikipedia.org/wiki/%D0%A0%D1%8F%D0%B7%D0%B0%D0%BD%D1%81%D0%BA%D0%B0%D1%8F_%D0%BE%D0%B1%D0%BB%D0%B0%D1%81%D1%82%D1%8C" TargetMode="External"/><Relationship Id="rId57" Type="http://schemas.openxmlformats.org/officeDocument/2006/relationships/hyperlink" Target="https://ru.wikipedia.org/wiki/%D0%A8%D0%BA%D0%BE%D0%BB%D0%B0_%D0%B7%D0%BB%D0%BE%D1%81%D0%BB%D0%BE%D0%B2%D0%B8%D1%8F_(%D1%82%D0%B5%D0%BB%D0%B5%D0%BF%D0%B5%D1%80%D0%B5%D0%B4%D0%B0%D1%87%D0%B0)" TargetMode="External"/><Relationship Id="rId61" Type="http://schemas.openxmlformats.org/officeDocument/2006/relationships/hyperlink" Target="http://books.imhonet.ru/element/46866/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ru.wikipedia.org/wiki/%D0%9A%D0%BB%D0%B8%D0%B2%D0%BB%D0%B5%D0%BD%D0%B4" TargetMode="External"/><Relationship Id="rId31" Type="http://schemas.openxmlformats.org/officeDocument/2006/relationships/hyperlink" Target="https://ru.wikipedia.org/wiki/1998_%D0%B3%D0%BE%D0%B4" TargetMode="External"/><Relationship Id="rId44" Type="http://schemas.openxmlformats.org/officeDocument/2006/relationships/hyperlink" Target="https://ru.wikipedia.org/wiki/%D0%A0%D1%83%D1%81%D1%81%D0%BA%D0%B8%D0%B9_%D0%91%D1%83%D0%BA%D0%B5%D1%80" TargetMode="External"/><Relationship Id="rId52" Type="http://schemas.openxmlformats.org/officeDocument/2006/relationships/hyperlink" Target="https://ru.wikipedia.org/wiki/%D0%A7%D0%B5%D1%87%D0%B5%D0%BD%D1%81%D0%BA%D0%B8%D0%B9_%D0%BA%D0%BE%D0%BD%D1%84%D0%BB%D0%B8%D0%BA%D1%82" TargetMode="External"/><Relationship Id="rId60" Type="http://schemas.openxmlformats.org/officeDocument/2006/relationships/hyperlink" Target="http://ru.wikipedia.org/wiki/%D0%A3%D0%BF%D1%80%D0%B0%D0%B2%D0%BB%D0%B5%D0%BD%D0%B8%D1%8F_%D0%90%D0%B4%D0%BC%D0%B8%D0%BD%D0%B8%D1%81%D1%82%D1%80%D0%B0%D1%86%D0%B8%D0%B8_%D0%9F%D1%80%D0%B5%D0%B7%D0%B8%D0%B4%D0%B5%D0%BD%D1%82%D0%B0_%D0%A0%D0%BE%D1%81%D1%81%D0%B8%D0%B9%D1%81%D0%BA%D0%BE%D0%B9_%D0%A4%D0%B5%D0%B4%D0%B5%D1%80%D0%B0%D1%86%D0%B8%D0%B8" TargetMode="External"/><Relationship Id="rId65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ru.wikipedia.org/w/index.php?title=%D0%9C%D0%B0%D0%B3%D0%B8%D1%81%D1%82%D1%80_%D0%B8%D0%B7%D1%8F%D1%89%D0%BD%D1%8B%D1%85_%D0%B8%D1%81%D0%BA%D1%83%D1%81%D1%81%D1%82%D0%B2&amp;action=edit&amp;redlink=1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hyperlink" Target="https://ru.wikipedia.org/wiki/%D0%9B%D0%93%D0%98%D0%A2%D0%9C%D0%B8%D0%9A" TargetMode="External"/><Relationship Id="rId43" Type="http://schemas.openxmlformats.org/officeDocument/2006/relationships/hyperlink" Target="https://ru.wikipedia.org/wiki/2004" TargetMode="External"/><Relationship Id="rId48" Type="http://schemas.openxmlformats.org/officeDocument/2006/relationships/hyperlink" Target="https://ru.wikipedia.org/wiki/%D0%A1%D0%BA%D0%BE%D0%BF%D0%B8%D0%BD%D1%81%D0%BA%D0%B8%D0%B9_%D1%80%D0%B0%D0%B9%D0%BE%D0%BD" TargetMode="External"/><Relationship Id="rId56" Type="http://schemas.openxmlformats.org/officeDocument/2006/relationships/hyperlink" Target="https://ru.wikipedia.org/wiki/%D0%A2%D1%80%D0%B8%D1%83%D0%BC%D1%84_(%D0%BF%D1%80%D0%B5%D0%BC%D0%B8%D1%8F)" TargetMode="External"/><Relationship Id="rId64" Type="http://schemas.openxmlformats.org/officeDocument/2006/relationships/hyperlink" Target="http://ru.wikipedia.org/wiki/%D0%96%D1%83%D0%BA%D0%BE%D0%B2%D1%81%D0%BA%D0%B8%D0%B9_(%D0%B3%D0%BE%D1%80%D0%BE%D0%B4)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s://ru.wikipedia.org/wiki/%D0%9E%D0%9C%D0%9E%D0%9D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hyperlink" Target="https://ru.wikipedia.org/wiki/%D0%92%D0%B5%D1%81%D1%8C_%D0%BD%D0%B5%D0%B2%D0%B8%D0%B4%D0%B8%D0%BC%D1%8B%D0%B9_%D0%BD%D0%B0%D0%BC_%D1%81%D0%B2%D0%B5%D1%82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ru.wikipedia.org/wiki/%D0%9D%D0%B8%D0%BA%D0%BE%D0%BB%D0%B0%D0%B5%D0%B2_(%D0%9D%D0%B8%D0%BA%D0%BE%D0%BB%D0%B0%D0%B5%D0%B2%D1%81%D0%BA%D0%B0%D1%8F_%D0%BE%D0%B1%D0%BB%D0%B0%D1%81%D1%82%D1%8C)" TargetMode="External"/><Relationship Id="rId46" Type="http://schemas.openxmlformats.org/officeDocument/2006/relationships/image" Target="media/image21.jpeg"/><Relationship Id="rId59" Type="http://schemas.openxmlformats.org/officeDocument/2006/relationships/hyperlink" Target="http://ru.wikipedia.org/wiki/%D0%9C%D0%A4%D0%A2%D0%98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ru.wikipedia.org/wiki/%D0%91%D0%BE%D1%83%D0%B4%D0%B8%D0%BD-%D0%BA%D0%BE%D0%BB%D0%BB%D0%B5%D0%B4%D0%B6" TargetMode="External"/><Relationship Id="rId41" Type="http://schemas.openxmlformats.org/officeDocument/2006/relationships/hyperlink" Target="https://ru.wikipedia.org/wiki/%D0%A1%D0%B0%D0%BD%D0%BA%D1%82-%D0%9F%D0%B5%D1%82%D0%B5%D1%80%D0%B1%D1%83%D1%80%D0%B3" TargetMode="External"/><Relationship Id="rId54" Type="http://schemas.openxmlformats.org/officeDocument/2006/relationships/image" Target="media/image22.jpeg"/><Relationship Id="rId62" Type="http://schemas.openxmlformats.org/officeDocument/2006/relationships/hyperlink" Target="http://films.imhonet.ru/element/18905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241</TotalTime>
  <Pages>16</Pages>
  <Words>3514</Words>
  <Characters>20030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 культуры</dc:title>
  <dc:subject/>
  <dc:creator>библиотека-1</dc:creator>
  <cp:keywords/>
  <dc:description/>
  <cp:lastModifiedBy>Chitatel2</cp:lastModifiedBy>
  <cp:revision>6</cp:revision>
  <cp:lastPrinted>2015-08-18T11:55:00Z</cp:lastPrinted>
  <dcterms:created xsi:type="dcterms:W3CDTF">2015-08-18T07:36:00Z</dcterms:created>
  <dcterms:modified xsi:type="dcterms:W3CDTF">2015-08-19T05:35:00Z</dcterms:modified>
</cp:coreProperties>
</file>